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25"/>
        <w:tblW w:w="14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44" w:type="dxa"/>
          <w:right w:w="144" w:type="dxa"/>
        </w:tblCellMar>
        <w:tblLook w:val="0000"/>
      </w:tblPr>
      <w:tblGrid>
        <w:gridCol w:w="4800"/>
        <w:gridCol w:w="4799"/>
        <w:gridCol w:w="4805"/>
      </w:tblGrid>
      <w:tr w:rsidR="005008BA" w:rsidTr="00203DF3">
        <w:trPr>
          <w:cantSplit/>
          <w:trHeight w:val="1152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5008BA" w:rsidRDefault="005008BA" w:rsidP="00203DF3">
            <w:pPr>
              <w:snapToGrid w:val="0"/>
              <w:jc w:val="center"/>
              <w:rPr>
                <w:rFonts w:ascii="Georgia" w:hAnsi="Georgia"/>
                <w:b/>
                <w:sz w:val="32"/>
              </w:rPr>
            </w:pPr>
            <w:r w:rsidRPr="00382B8E">
              <w:rPr>
                <w:rFonts w:ascii="Georgia" w:hAnsi="Georgia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89.75pt;height:54pt;visibility:visible" filled="t">
                  <v:fill opacity="0"/>
                  <v:imagedata r:id="rId5" o:title=""/>
                </v:shape>
              </w:pic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b/>
                <w:sz w:val="32"/>
              </w:rPr>
              <w:t>Upcoming Area Events</w:t>
            </w:r>
          </w:p>
          <w:p w:rsidR="005008BA" w:rsidRDefault="005008BA" w:rsidP="00183D0C">
            <w:pPr>
              <w:rPr>
                <w:rFonts w:ascii="Georgia" w:hAnsi="Georgia"/>
                <w:b/>
              </w:rPr>
            </w:pP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203DF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June 2012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Colfax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June 2/3</w:t>
            </w:r>
          </w:p>
          <w:p w:rsidR="005008BA" w:rsidRPr="00A209DB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Rice Lake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June 9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/10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Lodi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June 9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/10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Shawano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June 9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/10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June 16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Menomonie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June 23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rd</w:t>
            </w:r>
            <w:r>
              <w:rPr>
                <w:rFonts w:ascii="Georgia" w:hAnsi="Georgia"/>
                <w:sz w:val="16"/>
                <w:szCs w:val="16"/>
              </w:rPr>
              <w:t>/24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203DF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July 2012</w:t>
            </w:r>
          </w:p>
          <w:p w:rsidR="005008BA" w:rsidRPr="00EF6205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Racine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7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/8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14th *1 Day*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Superior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14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/15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Pr="00EF6205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Racine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28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/29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</w:p>
          <w:p w:rsidR="005008BA" w:rsidRDefault="005008BA" w:rsidP="00203DF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August 2012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Hayward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August 4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/5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August 11th *1 Day*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Colfax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August 25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/26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b/>
              </w:rPr>
            </w:pPr>
          </w:p>
          <w:p w:rsidR="005008BA" w:rsidRDefault="005008BA" w:rsidP="00203DF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September 2012</w:t>
            </w:r>
          </w:p>
          <w:p w:rsidR="005008BA" w:rsidRPr="00203DF3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Boyceville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8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/9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Gordon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15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/16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Pr="001F7FE8" w:rsidRDefault="005008BA" w:rsidP="00203DF3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River Falls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15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/16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22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nd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Georgia" w:hAnsi="Georgia"/>
                    <w:sz w:val="16"/>
                    <w:szCs w:val="16"/>
                  </w:rPr>
                  <w:t>Mason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29</w:t>
            </w:r>
            <w:r w:rsidRPr="009F03BA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/30th</w:t>
            </w:r>
          </w:p>
          <w:p w:rsidR="005008BA" w:rsidRDefault="005008BA" w:rsidP="00075F4F">
            <w:pPr>
              <w:jc w:val="center"/>
              <w:rPr>
                <w:rFonts w:ascii="Georgia" w:hAnsi="Georgia"/>
                <w:b/>
              </w:rPr>
            </w:pPr>
          </w:p>
          <w:p w:rsidR="005008BA" w:rsidRDefault="005008BA" w:rsidP="00075F4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October 2012</w:t>
            </w:r>
          </w:p>
          <w:p w:rsidR="005008BA" w:rsidRDefault="005008BA" w:rsidP="00075F4F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Georgia" w:hAnsi="Georgia"/>
                    <w:sz w:val="16"/>
                    <w:szCs w:val="16"/>
                  </w:rPr>
                  <w:t>Bristol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October 6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/7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075F4F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Georgia" w:hAnsi="Georgia"/>
                    <w:sz w:val="16"/>
                    <w:szCs w:val="16"/>
                  </w:rPr>
                  <w:t>Lodi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October 6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/7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075F4F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Spooner, WI – October 13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/14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 xml:space="preserve"> </w:t>
            </w:r>
          </w:p>
          <w:p w:rsidR="005008BA" w:rsidRDefault="005008BA" w:rsidP="00075F4F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Georgia" w:hAnsi="Georgia"/>
                    <w:sz w:val="16"/>
                    <w:szCs w:val="16"/>
                  </w:rPr>
                  <w:t>Racine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October 20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/21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st</w:t>
            </w:r>
          </w:p>
          <w:p w:rsidR="005008BA" w:rsidRDefault="005008BA" w:rsidP="00075F4F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Georgia" w:hAnsi="Georgia"/>
                    <w:sz w:val="16"/>
                    <w:szCs w:val="16"/>
                  </w:rPr>
                  <w:t>Shawano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October 20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/21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st</w:t>
            </w:r>
          </w:p>
          <w:p w:rsidR="005008BA" w:rsidRDefault="005008BA" w:rsidP="00075F4F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Pr="00203DF3" w:rsidRDefault="005008BA" w:rsidP="00075F4F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075F4F">
            <w:pPr>
              <w:jc w:val="center"/>
              <w:rPr>
                <w:rFonts w:ascii="Georgia" w:hAnsi="Georgia"/>
                <w:b/>
              </w:rPr>
            </w:pP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Pr="00A209DB" w:rsidRDefault="005008BA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Pr="00AC5C1A" w:rsidRDefault="005008BA" w:rsidP="00AC5C1A">
            <w:pPr>
              <w:jc w:val="center"/>
              <w:rPr>
                <w:rFonts w:ascii="Tahoma" w:hAnsi="Tahoma"/>
                <w:b/>
                <w:bCs/>
                <w:color w:val="B80047"/>
                <w:sz w:val="18"/>
              </w:rPr>
            </w:pPr>
            <w:r w:rsidRPr="00183D0C">
              <w:rPr>
                <w:rFonts w:ascii="Tahoma" w:hAnsi="Tahoma"/>
                <w:b/>
                <w:bCs/>
                <w:color w:val="B80047"/>
                <w:sz w:val="18"/>
              </w:rPr>
              <w:t>New events added often, please check the website below for more dates!!</w:t>
            </w:r>
          </w:p>
          <w:p w:rsidR="005008BA" w:rsidRDefault="005008BA" w:rsidP="00203DF3">
            <w:pPr>
              <w:jc w:val="center"/>
              <w:rPr>
                <w:rFonts w:ascii="Georgia" w:hAnsi="Georgia"/>
                <w:sz w:val="18"/>
              </w:rPr>
            </w:pPr>
          </w:p>
          <w:p w:rsidR="005008BA" w:rsidRPr="00FC3F61" w:rsidRDefault="005008BA" w:rsidP="00203DF3">
            <w:pPr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18"/>
              </w:rPr>
              <w:t xml:space="preserve">Visit our forum at </w:t>
            </w:r>
            <w:r w:rsidRPr="004B1835">
              <w:rPr>
                <w:rFonts w:ascii="Georgia" w:hAnsi="Georgia"/>
                <w:b/>
                <w:color w:val="993366"/>
                <w:sz w:val="18"/>
              </w:rPr>
              <w:t>www.appleseedusa.org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5008BA" w:rsidRDefault="005008BA" w:rsidP="009F03BA">
            <w:pPr>
              <w:snapToGrid w:val="0"/>
              <w:jc w:val="center"/>
              <w:rPr>
                <w:rFonts w:ascii="Georgia" w:hAnsi="Georgia"/>
                <w:b/>
                <w:sz w:val="32"/>
              </w:rPr>
            </w:pPr>
            <w:r w:rsidRPr="00382B8E">
              <w:rPr>
                <w:rFonts w:ascii="Georgia" w:hAnsi="Georgia"/>
                <w:noProof/>
              </w:rPr>
              <w:pict>
                <v:shape id="_x0000_i1026" type="#_x0000_t75" style="width:189.75pt;height:54pt;visibility:visible" filled="t">
                  <v:fill opacity="0"/>
                  <v:imagedata r:id="rId5" o:title=""/>
                </v:shape>
              </w:pic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b/>
                <w:sz w:val="32"/>
              </w:rPr>
              <w:t>Upcoming Area Events</w:t>
            </w:r>
          </w:p>
          <w:p w:rsidR="005008BA" w:rsidRDefault="005008BA" w:rsidP="009F03BA">
            <w:pPr>
              <w:rPr>
                <w:rFonts w:ascii="Georgia" w:hAnsi="Georgia"/>
                <w:b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June 2012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Colfax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June 2/3</w:t>
            </w:r>
          </w:p>
          <w:p w:rsidR="005008BA" w:rsidRPr="00A209DB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Rice Lake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June 9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/10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Lodi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June 9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/10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Shawano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June 9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/10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June 16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Menomonie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June 23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rd</w:t>
            </w:r>
            <w:r>
              <w:rPr>
                <w:rFonts w:ascii="Georgia" w:hAnsi="Georgia"/>
                <w:sz w:val="16"/>
                <w:szCs w:val="16"/>
              </w:rPr>
              <w:t>/24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July 2012</w:t>
            </w:r>
          </w:p>
          <w:p w:rsidR="005008BA" w:rsidRPr="00EF6205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Racine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7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/8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14th *1 Day*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Superior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14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/15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Pr="00EF6205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Racine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28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/29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August 2012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Hayward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August 4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/5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August 11th *1 Day*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Colfax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August 25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/26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September 2012</w:t>
            </w:r>
          </w:p>
          <w:p w:rsidR="005008BA" w:rsidRPr="00203DF3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Boyceville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8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/9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Gordon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15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/16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Pr="001F7FE8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River Falls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15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/16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22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nd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Mason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29</w:t>
            </w:r>
            <w:r w:rsidRPr="009F03BA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/30th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October 2012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Bristol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October 6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/7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Lodi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October 6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/7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Spooner, WI – October 13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/14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 xml:space="preserve"> 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Racine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October 20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/21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st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Shawano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October 20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/21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st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Pr="00203DF3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Pr="00A209DB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Pr="00AC5C1A" w:rsidRDefault="005008BA" w:rsidP="009F03BA">
            <w:pPr>
              <w:jc w:val="center"/>
              <w:rPr>
                <w:rFonts w:ascii="Tahoma" w:hAnsi="Tahoma"/>
                <w:b/>
                <w:bCs/>
                <w:color w:val="B80047"/>
                <w:sz w:val="18"/>
              </w:rPr>
            </w:pPr>
            <w:r w:rsidRPr="00183D0C">
              <w:rPr>
                <w:rFonts w:ascii="Tahoma" w:hAnsi="Tahoma"/>
                <w:b/>
                <w:bCs/>
                <w:color w:val="B80047"/>
                <w:sz w:val="18"/>
              </w:rPr>
              <w:t>New events added often, please check the website below for more dates!!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8"/>
              </w:rPr>
            </w:pPr>
          </w:p>
          <w:p w:rsidR="005008BA" w:rsidRPr="00FC3F61" w:rsidRDefault="005008BA" w:rsidP="009F03BA">
            <w:pPr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18"/>
              </w:rPr>
              <w:t xml:space="preserve">Visit our forum at </w:t>
            </w:r>
            <w:r w:rsidRPr="004B1835">
              <w:rPr>
                <w:rFonts w:ascii="Georgia" w:hAnsi="Georgia"/>
                <w:b/>
                <w:color w:val="993366"/>
                <w:sz w:val="18"/>
              </w:rPr>
              <w:t>www.appleseedusa.org</w:t>
            </w: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5008BA" w:rsidRDefault="005008BA" w:rsidP="009F03BA">
            <w:pPr>
              <w:snapToGrid w:val="0"/>
              <w:jc w:val="center"/>
              <w:rPr>
                <w:rFonts w:ascii="Georgia" w:hAnsi="Georgia"/>
                <w:b/>
                <w:sz w:val="32"/>
              </w:rPr>
            </w:pPr>
            <w:r w:rsidRPr="00382B8E">
              <w:rPr>
                <w:rFonts w:ascii="Georgia" w:hAnsi="Georgia"/>
                <w:noProof/>
              </w:rPr>
              <w:pict>
                <v:shape id="_x0000_i1027" type="#_x0000_t75" style="width:189.75pt;height:54pt;visibility:visible" filled="t">
                  <v:fill opacity="0"/>
                  <v:imagedata r:id="rId5" o:title=""/>
                </v:shape>
              </w:pic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b/>
                <w:sz w:val="32"/>
              </w:rPr>
              <w:t>Upcoming Area Events</w:t>
            </w:r>
          </w:p>
          <w:p w:rsidR="005008BA" w:rsidRDefault="005008BA" w:rsidP="009F03BA">
            <w:pPr>
              <w:rPr>
                <w:rFonts w:ascii="Georgia" w:hAnsi="Georgia"/>
                <w:b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June 2012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Colfax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June 2/3</w:t>
            </w:r>
          </w:p>
          <w:p w:rsidR="005008BA" w:rsidRPr="00A209DB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Rice Lake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June 9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/10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Lodi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June 9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/10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Shawano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June 9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/10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June 16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Menomonie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June 23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rd</w:t>
            </w:r>
            <w:r>
              <w:rPr>
                <w:rFonts w:ascii="Georgia" w:hAnsi="Georgia"/>
                <w:sz w:val="16"/>
                <w:szCs w:val="16"/>
              </w:rPr>
              <w:t>/24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July 2012</w:t>
            </w:r>
          </w:p>
          <w:p w:rsidR="005008BA" w:rsidRPr="00EF6205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Racine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7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/8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14th *1 Day*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Superior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14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/15</w:t>
            </w:r>
            <w:r w:rsidRPr="001F7FE8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Pr="00EF6205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Racine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July 28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/29</w:t>
            </w:r>
            <w:r w:rsidRPr="00EF6205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August 2012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Hayward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August 4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/5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August 11th *1 Day*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Colfax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August 25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/26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September 2012</w:t>
            </w:r>
          </w:p>
          <w:p w:rsidR="005008BA" w:rsidRPr="00203DF3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Boyceville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8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/9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Gordon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15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/16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Pr="001F7FE8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River Falls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15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/16</w:t>
            </w:r>
            <w:r w:rsidRPr="005F5E59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Hubertus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22</w:t>
            </w:r>
            <w:r w:rsidRPr="00494E4D">
              <w:rPr>
                <w:rFonts w:ascii="Georgia" w:hAnsi="Georgia"/>
                <w:sz w:val="16"/>
                <w:szCs w:val="16"/>
                <w:vertAlign w:val="superscript"/>
              </w:rPr>
              <w:t>nd</w:t>
            </w:r>
            <w:r>
              <w:rPr>
                <w:rFonts w:ascii="Georgia" w:hAnsi="Georgia"/>
                <w:sz w:val="16"/>
                <w:szCs w:val="16"/>
              </w:rPr>
              <w:t xml:space="preserve"> *1 Day*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Mason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September 29</w:t>
            </w:r>
            <w:r w:rsidRPr="009F03BA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/30th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October 2012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Bristol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October 6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/7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Lodi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 October 6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/7</w:t>
            </w:r>
            <w:r w:rsidRPr="00203DF3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Georgia" w:hAnsi="Georgia"/>
                <w:sz w:val="16"/>
                <w:szCs w:val="16"/>
              </w:rPr>
              <w:t>Spooner, WI – October 13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/14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 xml:space="preserve"> 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  <w:vertAlign w:val="superscript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Racine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October 20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/21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st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Georgia" w:hAnsi="Georgia"/>
                    <w:sz w:val="16"/>
                    <w:szCs w:val="16"/>
                  </w:rPr>
                  <w:t>Shawano</w:t>
                </w:r>
              </w:smartTag>
              <w:r>
                <w:rPr>
                  <w:rFonts w:ascii="Georgia" w:hAnsi="Georgia"/>
                  <w:sz w:val="16"/>
                  <w:szCs w:val="16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Georgia" w:hAnsi="Georgia"/>
                    <w:sz w:val="16"/>
                    <w:szCs w:val="16"/>
                  </w:rPr>
                  <w:t>WI</w:t>
                </w:r>
              </w:smartTag>
            </w:smartTag>
            <w:r>
              <w:rPr>
                <w:rFonts w:ascii="Georgia" w:hAnsi="Georgia"/>
                <w:sz w:val="16"/>
                <w:szCs w:val="16"/>
              </w:rPr>
              <w:t xml:space="preserve"> – October 20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th</w:t>
            </w:r>
            <w:r>
              <w:rPr>
                <w:rFonts w:ascii="Georgia" w:hAnsi="Georgia"/>
                <w:sz w:val="16"/>
                <w:szCs w:val="16"/>
              </w:rPr>
              <w:t>/21</w:t>
            </w:r>
            <w:r w:rsidRPr="00075F4F">
              <w:rPr>
                <w:rFonts w:ascii="Georgia" w:hAnsi="Georgia"/>
                <w:sz w:val="16"/>
                <w:szCs w:val="16"/>
                <w:vertAlign w:val="superscript"/>
              </w:rPr>
              <w:t>st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Pr="00203DF3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b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Pr="00A209DB" w:rsidRDefault="005008BA" w:rsidP="009F03BA">
            <w:pPr>
              <w:jc w:val="center"/>
              <w:rPr>
                <w:rFonts w:ascii="Georgia" w:hAnsi="Georgia"/>
                <w:sz w:val="16"/>
                <w:szCs w:val="16"/>
              </w:rPr>
            </w:pPr>
          </w:p>
          <w:p w:rsidR="005008BA" w:rsidRPr="00AC5C1A" w:rsidRDefault="005008BA" w:rsidP="009F03BA">
            <w:pPr>
              <w:jc w:val="center"/>
              <w:rPr>
                <w:rFonts w:ascii="Tahoma" w:hAnsi="Tahoma"/>
                <w:b/>
                <w:bCs/>
                <w:color w:val="B80047"/>
                <w:sz w:val="18"/>
              </w:rPr>
            </w:pPr>
            <w:r w:rsidRPr="00183D0C">
              <w:rPr>
                <w:rFonts w:ascii="Tahoma" w:hAnsi="Tahoma"/>
                <w:b/>
                <w:bCs/>
                <w:color w:val="B80047"/>
                <w:sz w:val="18"/>
              </w:rPr>
              <w:t>New events added often, please check the website below for more dates!!</w:t>
            </w:r>
          </w:p>
          <w:p w:rsidR="005008BA" w:rsidRDefault="005008BA" w:rsidP="009F03BA">
            <w:pPr>
              <w:jc w:val="center"/>
              <w:rPr>
                <w:rFonts w:ascii="Georgia" w:hAnsi="Georgia"/>
                <w:sz w:val="18"/>
              </w:rPr>
            </w:pPr>
          </w:p>
          <w:p w:rsidR="005008BA" w:rsidRPr="00FC3F61" w:rsidRDefault="005008BA" w:rsidP="009F03BA">
            <w:pPr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18"/>
              </w:rPr>
              <w:t xml:space="preserve">Visit our forum at </w:t>
            </w:r>
            <w:r w:rsidRPr="004B1835">
              <w:rPr>
                <w:rFonts w:ascii="Georgia" w:hAnsi="Georgia"/>
                <w:b/>
                <w:color w:val="993366"/>
                <w:sz w:val="18"/>
              </w:rPr>
              <w:t>www.appleseedusa.org</w:t>
            </w:r>
          </w:p>
        </w:tc>
      </w:tr>
      <w:tr w:rsidR="005008BA">
        <w:trPr>
          <w:cantSplit/>
          <w:trHeight w:val="108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5008BA" w:rsidRPr="00FC3F61" w:rsidRDefault="005008BA" w:rsidP="004079D0">
            <w:pPr>
              <w:jc w:val="center"/>
              <w:rPr>
                <w:rFonts w:ascii="Georgia" w:hAnsi="Georgia"/>
                <w:b/>
                <w:sz w:val="32"/>
              </w:rPr>
            </w:pPr>
            <w:r w:rsidRPr="00FC3F61">
              <w:rPr>
                <w:rFonts w:ascii="Georgia" w:hAnsi="Georgia"/>
                <w:b/>
                <w:sz w:val="32"/>
              </w:rPr>
              <w:t>What to Bring Checklist</w:t>
            </w:r>
          </w:p>
          <w:p w:rsidR="005008BA" w:rsidRPr="00FC3F61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5008BA" w:rsidRPr="00FC3F61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5008BA" w:rsidRPr="00FC3F61" w:rsidRDefault="005008BA" w:rsidP="004079D0">
            <w:pPr>
              <w:jc w:val="center"/>
              <w:rPr>
                <w:rFonts w:ascii="Georgia" w:hAnsi="Georgia"/>
                <w:b/>
              </w:rPr>
            </w:pPr>
            <w:r w:rsidRPr="00FC3F61">
              <w:rPr>
                <w:rFonts w:ascii="Georgia" w:hAnsi="Georgia"/>
                <w:b/>
              </w:rPr>
              <w:t>Personal Items</w:t>
            </w:r>
          </w:p>
          <w:p w:rsidR="005008BA" w:rsidRPr="00FC3F61" w:rsidRDefault="005008BA" w:rsidP="004079D0">
            <w:pPr>
              <w:ind w:left="360"/>
              <w:rPr>
                <w:rFonts w:ascii="Georgia" w:hAnsi="Georgia"/>
                <w:sz w:val="18"/>
              </w:rPr>
            </w:pP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teachable attitude (</w:t>
            </w:r>
            <w:r w:rsidRPr="005A5C38">
              <w:rPr>
                <w:rFonts w:ascii="Georgia" w:hAnsi="Georgia"/>
                <w:sz w:val="14"/>
                <w:szCs w:val="14"/>
                <w:u w:val="single"/>
              </w:rPr>
              <w:t>most important thing</w:t>
            </w:r>
            <w:r w:rsidRPr="005A5C38">
              <w:rPr>
                <w:rFonts w:ascii="Georgia" w:hAnsi="Georgia"/>
                <w:sz w:val="14"/>
                <w:szCs w:val="14"/>
              </w:rPr>
              <w:t>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Ear protection: Muffs and/or ear plugs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Eye protection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Necessary clothing for any kind of weather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hat with a brim to block the sun/rain.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Lots of water (Must stay hydrated)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Sun screen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Light lunch &amp; snacks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Elbow pads or shooting Jacket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Ground cover (A rug remnant works well)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Little notebook &amp; pen (2.5 X 3.5 works well) 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Bug spray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Wet wipes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Aspirin or Ibuprofen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Folding chair (not necessary but nice)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Staple gun and staples (if you have them)</w:t>
            </w:r>
          </w:p>
          <w:p w:rsidR="005008BA" w:rsidRPr="005A5C38" w:rsidRDefault="005008BA" w:rsidP="004079D0">
            <w:pPr>
              <w:rPr>
                <w:rFonts w:ascii="Georgia" w:hAnsi="Georgia"/>
                <w:sz w:val="14"/>
                <w:szCs w:val="14"/>
              </w:rPr>
            </w:pPr>
          </w:p>
          <w:p w:rsidR="005008BA" w:rsidRPr="005A5C38" w:rsidRDefault="005008BA" w:rsidP="004079D0">
            <w:pPr>
              <w:jc w:val="center"/>
              <w:rPr>
                <w:rFonts w:ascii="Georgia" w:hAnsi="Georgia"/>
                <w:b/>
                <w:sz w:val="14"/>
                <w:szCs w:val="14"/>
              </w:rPr>
            </w:pPr>
            <w:r w:rsidRPr="005A5C38">
              <w:rPr>
                <w:rFonts w:ascii="Georgia" w:hAnsi="Georgia"/>
                <w:b/>
                <w:sz w:val="14"/>
                <w:szCs w:val="14"/>
              </w:rPr>
              <w:t>Rifle &amp; Related Items</w:t>
            </w:r>
          </w:p>
          <w:p w:rsidR="005008BA" w:rsidRPr="005A5C38" w:rsidRDefault="005008BA" w:rsidP="004079D0">
            <w:pPr>
              <w:rPr>
                <w:rFonts w:ascii="Georgia" w:hAnsi="Georgia"/>
                <w:b/>
                <w:sz w:val="14"/>
                <w:szCs w:val="14"/>
              </w:rPr>
            </w:pP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rifle preferably zeroed for 25 meters (any caliber from .22lr to 8mm)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400+ rounds of ammunition of the same type &amp; brand. Make sure the ammo you bring functions well in your rifle before hand.</w:t>
            </w:r>
          </w:p>
          <w:p w:rsidR="005008BA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GI style web sling (either cotton &amp; nylon) Slings are available here: </w:t>
            </w:r>
            <w:hyperlink r:id="rId6" w:history="1">
              <w:r w:rsidRPr="00974585">
                <w:rPr>
                  <w:rStyle w:val="Hyperlink"/>
                  <w:rFonts w:ascii="Georgia" w:hAnsi="Georgia"/>
                  <w:sz w:val="14"/>
                  <w:szCs w:val="14"/>
                </w:rPr>
                <w:t>http://www.appleseedstore.flyingcart.com</w:t>
              </w:r>
            </w:hyperlink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1 ¼” Sling swivels and studs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Sight adjustment tools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5 Mags. (20rds works well if state law allows)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Gun cleaning supplies and lube/clp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Something to cover your rifle to keep blowing sand or rain off it.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Instructions for your rifle (if you have them)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Back-up rifle (if you have one)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Know the laws of the state you are going to and only bring that which is within the law</w:t>
            </w:r>
          </w:p>
          <w:p w:rsidR="005008BA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5008BA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  <w:r>
              <w:rPr>
                <w:rFonts w:ascii="Georgia" w:hAnsi="Georgia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Revised 2011 Pricing</w:t>
            </w:r>
            <w:r>
              <w:rPr>
                <w:rFonts w:ascii="Georgia" w:hAnsi="Georgia"/>
                <w:color w:val="FF0000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Effective 01/01/2011 a modest non-refundable registration fee will be charged.</w:t>
            </w:r>
          </w:p>
          <w:p w:rsidR="005008BA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$70.00 Two full days of instruction*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Women: $10.00 registration fee for both days, $5.00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Youth under 21: $5.00 registration fee for both days, $2.50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color w:val="C00000"/>
                <w:sz w:val="14"/>
                <w:szCs w:val="14"/>
              </w:rPr>
            </w:pP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>Active, Reserve, National Guard Military, &amp;</w:t>
            </w:r>
          </w:p>
          <w:p w:rsidR="005008BA" w:rsidRDefault="005008BA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 xml:space="preserve">Peace Officer personnel SHOOT FREE!! </w:t>
            </w:r>
          </w:p>
          <w:p w:rsidR="005008BA" w:rsidRPr="009058B9" w:rsidRDefault="005008BA" w:rsidP="004079D0">
            <w:pPr>
              <w:ind w:left="360"/>
              <w:jc w:val="center"/>
              <w:rPr>
                <w:rFonts w:ascii="Georgia" w:hAnsi="Georgia"/>
                <w:sz w:val="10"/>
                <w:szCs w:val="10"/>
              </w:rPr>
            </w:pPr>
            <w:r w:rsidRPr="009058B9">
              <w:rPr>
                <w:rFonts w:ascii="Georgia" w:hAnsi="Georgia"/>
                <w:sz w:val="20"/>
              </w:rPr>
              <w:t>*</w:t>
            </w:r>
            <w:r w:rsidRPr="009058B9">
              <w:rPr>
                <w:rFonts w:ascii="Georgia" w:hAnsi="Georgia"/>
                <w:sz w:val="10"/>
                <w:szCs w:val="10"/>
              </w:rPr>
              <w:t>Pricing for pre-registration. Walk-on pricing is</w:t>
            </w:r>
            <w:r>
              <w:rPr>
                <w:rFonts w:ascii="Georgia" w:hAnsi="Georgia"/>
                <w:sz w:val="10"/>
                <w:szCs w:val="10"/>
              </w:rPr>
              <w:t xml:space="preserve"> $80. f</w:t>
            </w:r>
            <w:r w:rsidRPr="009058B9">
              <w:rPr>
                <w:rFonts w:ascii="Georgia" w:hAnsi="Georgia"/>
                <w:sz w:val="10"/>
                <w:szCs w:val="10"/>
              </w:rPr>
              <w:t>or 2 days and $50. For one day</w:t>
            </w:r>
            <w:r>
              <w:rPr>
                <w:rFonts w:ascii="Georgia" w:hAnsi="Georgia"/>
                <w:sz w:val="10"/>
                <w:szCs w:val="10"/>
              </w:rPr>
              <w:t xml:space="preserve"> shoots</w:t>
            </w:r>
          </w:p>
          <w:p w:rsidR="005008BA" w:rsidRPr="00FC3F61" w:rsidRDefault="005008BA" w:rsidP="00DD1884">
            <w:pPr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5008BA" w:rsidRPr="00FC3F61" w:rsidRDefault="005008BA" w:rsidP="004079D0">
            <w:pPr>
              <w:jc w:val="center"/>
              <w:rPr>
                <w:rFonts w:ascii="Georgia" w:hAnsi="Georgia"/>
                <w:b/>
                <w:sz w:val="32"/>
              </w:rPr>
            </w:pPr>
            <w:r w:rsidRPr="00FC3F61">
              <w:rPr>
                <w:rFonts w:ascii="Georgia" w:hAnsi="Georgia"/>
                <w:b/>
                <w:sz w:val="32"/>
              </w:rPr>
              <w:t>What to Bring Checklist</w:t>
            </w:r>
          </w:p>
          <w:p w:rsidR="005008BA" w:rsidRPr="00FC3F61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5008BA" w:rsidRPr="00FC3F61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5008BA" w:rsidRPr="00FC3F61" w:rsidRDefault="005008BA" w:rsidP="004079D0">
            <w:pPr>
              <w:jc w:val="center"/>
              <w:rPr>
                <w:rFonts w:ascii="Georgia" w:hAnsi="Georgia"/>
                <w:b/>
              </w:rPr>
            </w:pPr>
            <w:r w:rsidRPr="00FC3F61">
              <w:rPr>
                <w:rFonts w:ascii="Georgia" w:hAnsi="Georgia"/>
                <w:b/>
              </w:rPr>
              <w:t>Personal Items</w:t>
            </w:r>
          </w:p>
          <w:p w:rsidR="005008BA" w:rsidRPr="00FC3F61" w:rsidRDefault="005008BA" w:rsidP="004079D0">
            <w:pPr>
              <w:ind w:left="360"/>
              <w:rPr>
                <w:rFonts w:ascii="Georgia" w:hAnsi="Georgia"/>
                <w:sz w:val="18"/>
              </w:rPr>
            </w:pP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teachable attitude (</w:t>
            </w:r>
            <w:r w:rsidRPr="005A5C38">
              <w:rPr>
                <w:rFonts w:ascii="Georgia" w:hAnsi="Georgia"/>
                <w:sz w:val="14"/>
                <w:szCs w:val="14"/>
                <w:u w:val="single"/>
              </w:rPr>
              <w:t>most important thing</w:t>
            </w:r>
            <w:r w:rsidRPr="005A5C38">
              <w:rPr>
                <w:rFonts w:ascii="Georgia" w:hAnsi="Georgia"/>
                <w:sz w:val="14"/>
                <w:szCs w:val="14"/>
              </w:rPr>
              <w:t>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Ear protection: Muffs and/or ear plugs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Eye protection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Necessary clothing for any kind of weather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hat with a brim to block the sun/rain.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Lots of water (Must stay hydrated)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Sun screen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Light lunch &amp; snacks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Elbow pads or shooting Jacket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Ground cover (A rug remnant works well)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Little notebook &amp; pen (2.5 X 3.5 works well) 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Bug spray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Wet wipes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Aspirin or Ibuprofen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Folding chair (not necessary but nice)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Staple gun and staples (if you have them)</w:t>
            </w:r>
          </w:p>
          <w:p w:rsidR="005008BA" w:rsidRPr="005A5C38" w:rsidRDefault="005008BA" w:rsidP="004079D0">
            <w:pPr>
              <w:rPr>
                <w:rFonts w:ascii="Georgia" w:hAnsi="Georgia"/>
                <w:sz w:val="14"/>
                <w:szCs w:val="14"/>
              </w:rPr>
            </w:pPr>
          </w:p>
          <w:p w:rsidR="005008BA" w:rsidRPr="005A5C38" w:rsidRDefault="005008BA" w:rsidP="004079D0">
            <w:pPr>
              <w:jc w:val="center"/>
              <w:rPr>
                <w:rFonts w:ascii="Georgia" w:hAnsi="Georgia"/>
                <w:b/>
                <w:sz w:val="14"/>
                <w:szCs w:val="14"/>
              </w:rPr>
            </w:pPr>
            <w:r w:rsidRPr="005A5C38">
              <w:rPr>
                <w:rFonts w:ascii="Georgia" w:hAnsi="Georgia"/>
                <w:b/>
                <w:sz w:val="14"/>
                <w:szCs w:val="14"/>
              </w:rPr>
              <w:t>Rifle &amp; Related Items</w:t>
            </w:r>
          </w:p>
          <w:p w:rsidR="005008BA" w:rsidRPr="005A5C38" w:rsidRDefault="005008BA" w:rsidP="004079D0">
            <w:pPr>
              <w:rPr>
                <w:rFonts w:ascii="Georgia" w:hAnsi="Georgia"/>
                <w:b/>
                <w:sz w:val="14"/>
                <w:szCs w:val="14"/>
              </w:rPr>
            </w:pP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rifle preferably zeroed for 25 meters (any caliber from .22lr to 8mm)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400+ rounds of ammunition of the same type &amp; brand. Make sure the ammo you bring functions well in your rifle before hand.</w:t>
            </w:r>
          </w:p>
          <w:p w:rsidR="005008BA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GI style web sling (either cotton &amp; nylon) Slings are available here: </w:t>
            </w:r>
            <w:hyperlink r:id="rId7" w:history="1">
              <w:r w:rsidRPr="00974585">
                <w:rPr>
                  <w:rStyle w:val="Hyperlink"/>
                  <w:rFonts w:ascii="Georgia" w:hAnsi="Georgia"/>
                  <w:sz w:val="14"/>
                  <w:szCs w:val="14"/>
                </w:rPr>
                <w:t>http://www.appleseedstore.flyingcart.com</w:t>
              </w:r>
            </w:hyperlink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1 ¼” Sling swivels and studs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Sight adjustment tools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5 Mags. (20rds works well if state law allows)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Gun cleaning supplies and lube/clp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Something to cover your rifle to keep blowing sand or rain off it.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Instructions for your rifle (if you have them)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Back-up rifle (if you have one)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Know the laws of the state you are going to and only bring that which is within the law</w:t>
            </w:r>
          </w:p>
          <w:p w:rsidR="005008BA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5008BA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  <w:r>
              <w:rPr>
                <w:rFonts w:ascii="Georgia" w:hAnsi="Georgia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Revised 2011 Pricing</w:t>
            </w:r>
            <w:r>
              <w:rPr>
                <w:rFonts w:ascii="Georgia" w:hAnsi="Georgia"/>
                <w:color w:val="FF0000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Effective 01/01/2011 a modest non-refundable registration fee will be charged.</w:t>
            </w:r>
          </w:p>
          <w:p w:rsidR="005008BA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$70.00 Two full days of instruction*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Women: $10.00 registration fee for both days, $5.00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Youth under 21: $5.00 registration fee for both days, $2.50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color w:val="C00000"/>
                <w:sz w:val="14"/>
                <w:szCs w:val="14"/>
              </w:rPr>
            </w:pP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>Active, Reserve, National Guard Military, &amp;</w:t>
            </w:r>
          </w:p>
          <w:p w:rsidR="005008BA" w:rsidRDefault="005008BA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 xml:space="preserve">Peace Officer personnel SHOOT FREE!! </w:t>
            </w:r>
          </w:p>
          <w:p w:rsidR="005008BA" w:rsidRPr="009058B9" w:rsidRDefault="005008BA" w:rsidP="004079D0">
            <w:pPr>
              <w:ind w:left="360"/>
              <w:jc w:val="center"/>
              <w:rPr>
                <w:rFonts w:ascii="Georgia" w:hAnsi="Georgia"/>
                <w:sz w:val="10"/>
                <w:szCs w:val="10"/>
              </w:rPr>
            </w:pPr>
            <w:r w:rsidRPr="009058B9">
              <w:rPr>
                <w:rFonts w:ascii="Georgia" w:hAnsi="Georgia"/>
                <w:sz w:val="20"/>
              </w:rPr>
              <w:t>*</w:t>
            </w:r>
            <w:r w:rsidRPr="009058B9">
              <w:rPr>
                <w:rFonts w:ascii="Georgia" w:hAnsi="Georgia"/>
                <w:sz w:val="10"/>
                <w:szCs w:val="10"/>
              </w:rPr>
              <w:t>Pricing for pre-registration. Walk-on pricing is</w:t>
            </w:r>
            <w:r>
              <w:rPr>
                <w:rFonts w:ascii="Georgia" w:hAnsi="Georgia"/>
                <w:sz w:val="10"/>
                <w:szCs w:val="10"/>
              </w:rPr>
              <w:t xml:space="preserve"> $80. f</w:t>
            </w:r>
            <w:r w:rsidRPr="009058B9">
              <w:rPr>
                <w:rFonts w:ascii="Georgia" w:hAnsi="Georgia"/>
                <w:sz w:val="10"/>
                <w:szCs w:val="10"/>
              </w:rPr>
              <w:t>or 2 days and $50. For one day</w:t>
            </w:r>
            <w:r>
              <w:rPr>
                <w:rFonts w:ascii="Georgia" w:hAnsi="Georgia"/>
                <w:sz w:val="10"/>
                <w:szCs w:val="10"/>
              </w:rPr>
              <w:t xml:space="preserve"> shoots</w:t>
            </w:r>
          </w:p>
          <w:p w:rsidR="005008BA" w:rsidRPr="00FC3F61" w:rsidRDefault="005008BA" w:rsidP="0087272F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5008BA" w:rsidRPr="00FC3F61" w:rsidRDefault="005008BA" w:rsidP="004079D0">
            <w:pPr>
              <w:jc w:val="center"/>
              <w:rPr>
                <w:rFonts w:ascii="Georgia" w:hAnsi="Georgia"/>
                <w:b/>
                <w:sz w:val="32"/>
              </w:rPr>
            </w:pPr>
            <w:r w:rsidRPr="00FC3F61">
              <w:rPr>
                <w:rFonts w:ascii="Georgia" w:hAnsi="Georgia"/>
                <w:b/>
                <w:sz w:val="32"/>
              </w:rPr>
              <w:t>What to Bring Checklist</w:t>
            </w:r>
          </w:p>
          <w:p w:rsidR="005008BA" w:rsidRPr="00FC3F61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5008BA" w:rsidRPr="00FC3F61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5008BA" w:rsidRPr="00FC3F61" w:rsidRDefault="005008BA" w:rsidP="004079D0">
            <w:pPr>
              <w:jc w:val="center"/>
              <w:rPr>
                <w:rFonts w:ascii="Georgia" w:hAnsi="Georgia"/>
                <w:b/>
              </w:rPr>
            </w:pPr>
            <w:r w:rsidRPr="00FC3F61">
              <w:rPr>
                <w:rFonts w:ascii="Georgia" w:hAnsi="Georgia"/>
                <w:b/>
              </w:rPr>
              <w:t>Personal Items</w:t>
            </w:r>
          </w:p>
          <w:p w:rsidR="005008BA" w:rsidRPr="00FC3F61" w:rsidRDefault="005008BA" w:rsidP="004079D0">
            <w:pPr>
              <w:ind w:left="360"/>
              <w:rPr>
                <w:rFonts w:ascii="Georgia" w:hAnsi="Georgia"/>
                <w:sz w:val="18"/>
              </w:rPr>
            </w:pP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teachable attitude (</w:t>
            </w:r>
            <w:r w:rsidRPr="005A5C38">
              <w:rPr>
                <w:rFonts w:ascii="Georgia" w:hAnsi="Georgia"/>
                <w:sz w:val="14"/>
                <w:szCs w:val="14"/>
                <w:u w:val="single"/>
              </w:rPr>
              <w:t>most important thing</w:t>
            </w:r>
            <w:r w:rsidRPr="005A5C38">
              <w:rPr>
                <w:rFonts w:ascii="Georgia" w:hAnsi="Georgia"/>
                <w:sz w:val="14"/>
                <w:szCs w:val="14"/>
              </w:rPr>
              <w:t>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Ear protection: Muffs and/or ear plugs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Eye protection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Necessary clothing for any kind of weather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hat with a brim to block the sun/rain.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Lots of water (Must stay hydrated)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Sun screen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Light lunch &amp; snacks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Elbow pads or shooting Jacket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Ground cover (A rug remnant works well)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Little notebook &amp; pen (2.5 X 3.5 works well) 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Bug spray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Wet wipes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Aspirin or Ibuprofen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Folding chair (not necessary but nice)</w:t>
            </w:r>
          </w:p>
          <w:p w:rsidR="005008BA" w:rsidRPr="005A5C38" w:rsidRDefault="005008BA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Staple gun and staples (if you have them)</w:t>
            </w:r>
          </w:p>
          <w:p w:rsidR="005008BA" w:rsidRPr="005A5C38" w:rsidRDefault="005008BA" w:rsidP="004079D0">
            <w:pPr>
              <w:rPr>
                <w:rFonts w:ascii="Georgia" w:hAnsi="Georgia"/>
                <w:sz w:val="14"/>
                <w:szCs w:val="14"/>
              </w:rPr>
            </w:pPr>
          </w:p>
          <w:p w:rsidR="005008BA" w:rsidRPr="005A5C38" w:rsidRDefault="005008BA" w:rsidP="004079D0">
            <w:pPr>
              <w:jc w:val="center"/>
              <w:rPr>
                <w:rFonts w:ascii="Georgia" w:hAnsi="Georgia"/>
                <w:b/>
                <w:sz w:val="14"/>
                <w:szCs w:val="14"/>
              </w:rPr>
            </w:pPr>
            <w:r w:rsidRPr="005A5C38">
              <w:rPr>
                <w:rFonts w:ascii="Georgia" w:hAnsi="Georgia"/>
                <w:b/>
                <w:sz w:val="14"/>
                <w:szCs w:val="14"/>
              </w:rPr>
              <w:t>Rifle &amp; Related Items</w:t>
            </w:r>
          </w:p>
          <w:p w:rsidR="005008BA" w:rsidRPr="005A5C38" w:rsidRDefault="005008BA" w:rsidP="004079D0">
            <w:pPr>
              <w:rPr>
                <w:rFonts w:ascii="Georgia" w:hAnsi="Georgia"/>
                <w:b/>
                <w:sz w:val="14"/>
                <w:szCs w:val="14"/>
              </w:rPr>
            </w:pP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rifle preferably zeroed for 25 meters (any caliber from .22lr to 8mm)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400+ rounds of ammunition of the same type &amp; brand. Make sure the ammo you bring functions well in your rifle before hand.</w:t>
            </w:r>
          </w:p>
          <w:p w:rsidR="005008BA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GI style web sling (either cotton &amp; nylon) Slings are available here: </w:t>
            </w:r>
            <w:hyperlink r:id="rId8" w:history="1">
              <w:r w:rsidRPr="00974585">
                <w:rPr>
                  <w:rStyle w:val="Hyperlink"/>
                  <w:rFonts w:ascii="Georgia" w:hAnsi="Georgia"/>
                  <w:sz w:val="14"/>
                  <w:szCs w:val="14"/>
                </w:rPr>
                <w:t>http://www.appleseedstore.flyingcart.com</w:t>
              </w:r>
            </w:hyperlink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1 ¼” Sling swivels and studs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Sight adjustment tools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5 Mags. (20rds works well if state law allows)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Gun cleaning supplies and lube/clp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Something to cover your rifle to keep blowing sand or rain off it.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Instructions for your rifle (if you have them)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Back-up rifle (if you have one)</w:t>
            </w:r>
          </w:p>
          <w:p w:rsidR="005008BA" w:rsidRPr="005A5C38" w:rsidRDefault="005008BA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Know the laws of the state you are going to and only bring that which is within the law</w:t>
            </w:r>
          </w:p>
          <w:p w:rsidR="005008BA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5008BA" w:rsidRDefault="005008BA" w:rsidP="004079D0">
            <w:pPr>
              <w:jc w:val="center"/>
              <w:rPr>
                <w:rFonts w:ascii="Georgia" w:hAnsi="Georgia"/>
                <w:sz w:val="20"/>
              </w:rPr>
            </w:pP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  <w:r>
              <w:rPr>
                <w:rFonts w:ascii="Georgia" w:hAnsi="Georgia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Revised 2011 Pricing</w:t>
            </w:r>
            <w:r>
              <w:rPr>
                <w:rFonts w:ascii="Georgia" w:hAnsi="Georgia"/>
                <w:color w:val="FF0000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Effective 01/01/2011 a modest non-refundable registration fee will be charged.</w:t>
            </w:r>
          </w:p>
          <w:p w:rsidR="005008BA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$70.00 Two full days of instruction*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Women: $10.00 registration fee for both days, $5.00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Youth under 21: $5.00 registration fee for both days, $2.50 registration fee for one day.</w:t>
            </w:r>
            <w:r>
              <w:rPr>
                <w:rFonts w:ascii="Georgia" w:hAnsi="Georgia"/>
                <w:sz w:val="14"/>
                <w:szCs w:val="14"/>
              </w:rPr>
              <w:t>*</w:t>
            </w: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color w:val="C00000"/>
                <w:sz w:val="14"/>
                <w:szCs w:val="14"/>
              </w:rPr>
            </w:pPr>
          </w:p>
          <w:p w:rsidR="005008BA" w:rsidRPr="00DD1884" w:rsidRDefault="005008BA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>Active, Reserve, National Guard Military, &amp;</w:t>
            </w:r>
          </w:p>
          <w:p w:rsidR="005008BA" w:rsidRDefault="005008BA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 xml:space="preserve">Peace Officer personnel SHOOT FREE!! </w:t>
            </w:r>
          </w:p>
          <w:p w:rsidR="005008BA" w:rsidRPr="009058B9" w:rsidRDefault="005008BA" w:rsidP="004079D0">
            <w:pPr>
              <w:ind w:left="360"/>
              <w:jc w:val="center"/>
              <w:rPr>
                <w:rFonts w:ascii="Georgia" w:hAnsi="Georgia"/>
                <w:sz w:val="10"/>
                <w:szCs w:val="10"/>
              </w:rPr>
            </w:pPr>
            <w:r w:rsidRPr="009058B9">
              <w:rPr>
                <w:rFonts w:ascii="Georgia" w:hAnsi="Georgia"/>
                <w:sz w:val="20"/>
              </w:rPr>
              <w:t>*</w:t>
            </w:r>
            <w:r w:rsidRPr="009058B9">
              <w:rPr>
                <w:rFonts w:ascii="Georgia" w:hAnsi="Georgia"/>
                <w:sz w:val="10"/>
                <w:szCs w:val="10"/>
              </w:rPr>
              <w:t>Pricing for pre-registration. Walk-on pricing is</w:t>
            </w:r>
            <w:r>
              <w:rPr>
                <w:rFonts w:ascii="Georgia" w:hAnsi="Georgia"/>
                <w:sz w:val="10"/>
                <w:szCs w:val="10"/>
              </w:rPr>
              <w:t xml:space="preserve"> $80. f</w:t>
            </w:r>
            <w:r w:rsidRPr="009058B9">
              <w:rPr>
                <w:rFonts w:ascii="Georgia" w:hAnsi="Georgia"/>
                <w:sz w:val="10"/>
                <w:szCs w:val="10"/>
              </w:rPr>
              <w:t>or 2 days and $50. For one day</w:t>
            </w:r>
            <w:r>
              <w:rPr>
                <w:rFonts w:ascii="Georgia" w:hAnsi="Georgia"/>
                <w:sz w:val="10"/>
                <w:szCs w:val="10"/>
              </w:rPr>
              <w:t xml:space="preserve"> shoots</w:t>
            </w:r>
          </w:p>
          <w:p w:rsidR="005008BA" w:rsidRPr="009058B9" w:rsidRDefault="005008BA" w:rsidP="0047788D">
            <w:pPr>
              <w:ind w:left="360"/>
              <w:jc w:val="center"/>
              <w:rPr>
                <w:rFonts w:ascii="Georgia" w:hAnsi="Georgia"/>
                <w:sz w:val="10"/>
                <w:szCs w:val="10"/>
              </w:rPr>
            </w:pPr>
          </w:p>
          <w:p w:rsidR="005008BA" w:rsidRPr="00FC3F61" w:rsidRDefault="005008BA" w:rsidP="0087272F">
            <w:pPr>
              <w:rPr>
                <w:rFonts w:ascii="Georgia" w:hAnsi="Georgia"/>
                <w:sz w:val="20"/>
              </w:rPr>
            </w:pPr>
          </w:p>
        </w:tc>
      </w:tr>
    </w:tbl>
    <w:p w:rsidR="005008BA" w:rsidRDefault="005008BA" w:rsidP="0087272F"/>
    <w:sectPr w:rsidR="005008BA" w:rsidSect="0087272F">
      <w:pgSz w:w="15840" w:h="12240" w:orient="landscape"/>
      <w:pgMar w:top="720" w:right="864" w:bottom="720" w:left="86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0DE99F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BB0A21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2">
    <w:nsid w:val="FFFFFF7D"/>
    <w:multiLevelType w:val="singleLevel"/>
    <w:tmpl w:val="32D456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3">
    <w:nsid w:val="FFFFFF7E"/>
    <w:multiLevelType w:val="singleLevel"/>
    <w:tmpl w:val="AE686F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4">
    <w:nsid w:val="FFFFFF7F"/>
    <w:multiLevelType w:val="singleLevel"/>
    <w:tmpl w:val="06926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>
    <w:nsid w:val="FFFFFF80"/>
    <w:multiLevelType w:val="singleLevel"/>
    <w:tmpl w:val="DDB64A1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8466D31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045EFDC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4DAC4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38268D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182A5A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2C55F2B"/>
    <w:multiLevelType w:val="hybridMultilevel"/>
    <w:tmpl w:val="A14C827C"/>
    <w:lvl w:ilvl="0" w:tplc="FF76EAD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0EBA2AB9"/>
    <w:multiLevelType w:val="hybridMultilevel"/>
    <w:tmpl w:val="8AFC860C"/>
    <w:lvl w:ilvl="0" w:tplc="FF76EAD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E484479"/>
    <w:multiLevelType w:val="hybridMultilevel"/>
    <w:tmpl w:val="43FA6366"/>
    <w:lvl w:ilvl="0" w:tplc="0001040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D43C3C"/>
    <w:multiLevelType w:val="multilevel"/>
    <w:tmpl w:val="A14C827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C5873E7"/>
    <w:multiLevelType w:val="hybridMultilevel"/>
    <w:tmpl w:val="665AEC98"/>
    <w:lvl w:ilvl="0" w:tplc="FF76EAD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C571A26"/>
    <w:multiLevelType w:val="multilevel"/>
    <w:tmpl w:val="43FA63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730D89"/>
    <w:multiLevelType w:val="hybridMultilevel"/>
    <w:tmpl w:val="39DC25B2"/>
    <w:lvl w:ilvl="0" w:tplc="04090001">
      <w:start w:val="7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13"/>
  </w:num>
  <w:num w:numId="13">
    <w:abstractNumId w:val="16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F9F"/>
    <w:rsid w:val="0005145B"/>
    <w:rsid w:val="00065E53"/>
    <w:rsid w:val="00075F4F"/>
    <w:rsid w:val="000F0F8D"/>
    <w:rsid w:val="00100810"/>
    <w:rsid w:val="0014496B"/>
    <w:rsid w:val="00181B09"/>
    <w:rsid w:val="00183D0C"/>
    <w:rsid w:val="001F7FE8"/>
    <w:rsid w:val="00203DF3"/>
    <w:rsid w:val="002146DE"/>
    <w:rsid w:val="00222A3A"/>
    <w:rsid w:val="00243ED7"/>
    <w:rsid w:val="00277175"/>
    <w:rsid w:val="002E7976"/>
    <w:rsid w:val="00307F64"/>
    <w:rsid w:val="00382803"/>
    <w:rsid w:val="00382B8E"/>
    <w:rsid w:val="003A0999"/>
    <w:rsid w:val="003B7DAC"/>
    <w:rsid w:val="004014D9"/>
    <w:rsid w:val="004079D0"/>
    <w:rsid w:val="00416008"/>
    <w:rsid w:val="0047788D"/>
    <w:rsid w:val="00494E4D"/>
    <w:rsid w:val="004952E4"/>
    <w:rsid w:val="004B1835"/>
    <w:rsid w:val="004B4F4F"/>
    <w:rsid w:val="005008BA"/>
    <w:rsid w:val="0050296E"/>
    <w:rsid w:val="005444BE"/>
    <w:rsid w:val="00547F9F"/>
    <w:rsid w:val="00553E54"/>
    <w:rsid w:val="005A3C33"/>
    <w:rsid w:val="005A5C38"/>
    <w:rsid w:val="005C3B48"/>
    <w:rsid w:val="005E022D"/>
    <w:rsid w:val="005E61CC"/>
    <w:rsid w:val="005F5E59"/>
    <w:rsid w:val="006569A9"/>
    <w:rsid w:val="0069651B"/>
    <w:rsid w:val="006B2657"/>
    <w:rsid w:val="006C7C8C"/>
    <w:rsid w:val="006F2396"/>
    <w:rsid w:val="00753F5F"/>
    <w:rsid w:val="007A2A4F"/>
    <w:rsid w:val="007D4157"/>
    <w:rsid w:val="007F55B4"/>
    <w:rsid w:val="00807285"/>
    <w:rsid w:val="0083128C"/>
    <w:rsid w:val="0087272F"/>
    <w:rsid w:val="008972F0"/>
    <w:rsid w:val="008A7268"/>
    <w:rsid w:val="008E4145"/>
    <w:rsid w:val="009058B9"/>
    <w:rsid w:val="00923977"/>
    <w:rsid w:val="00925931"/>
    <w:rsid w:val="00960F62"/>
    <w:rsid w:val="00974585"/>
    <w:rsid w:val="009B36BC"/>
    <w:rsid w:val="009B7934"/>
    <w:rsid w:val="009D27A8"/>
    <w:rsid w:val="009F03BA"/>
    <w:rsid w:val="00A209DB"/>
    <w:rsid w:val="00A72150"/>
    <w:rsid w:val="00AC45F4"/>
    <w:rsid w:val="00AC5C1A"/>
    <w:rsid w:val="00B03C03"/>
    <w:rsid w:val="00B36151"/>
    <w:rsid w:val="00B45C59"/>
    <w:rsid w:val="00B93FAE"/>
    <w:rsid w:val="00BA7DE7"/>
    <w:rsid w:val="00BC290B"/>
    <w:rsid w:val="00BF4FE7"/>
    <w:rsid w:val="00BF5FF8"/>
    <w:rsid w:val="00C16C03"/>
    <w:rsid w:val="00C36148"/>
    <w:rsid w:val="00CD6172"/>
    <w:rsid w:val="00D1278C"/>
    <w:rsid w:val="00D32AB7"/>
    <w:rsid w:val="00D37EB7"/>
    <w:rsid w:val="00D67A05"/>
    <w:rsid w:val="00DD1884"/>
    <w:rsid w:val="00E040C1"/>
    <w:rsid w:val="00E473B5"/>
    <w:rsid w:val="00E812C5"/>
    <w:rsid w:val="00E826FE"/>
    <w:rsid w:val="00E96BE1"/>
    <w:rsid w:val="00EB4EAF"/>
    <w:rsid w:val="00EC007B"/>
    <w:rsid w:val="00ED2403"/>
    <w:rsid w:val="00EF6205"/>
    <w:rsid w:val="00F707C3"/>
    <w:rsid w:val="00F722FA"/>
    <w:rsid w:val="00F76314"/>
    <w:rsid w:val="00F92C67"/>
    <w:rsid w:val="00FC3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E5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145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header">
    <w:name w:val="Subheader"/>
    <w:basedOn w:val="DefaultParagraphFont"/>
    <w:uiPriority w:val="99"/>
    <w:rsid w:val="0005145B"/>
    <w:rPr>
      <w:rFonts w:ascii="Georgia" w:hAnsi="Georgia" w:cs="Times New Roman"/>
      <w:b/>
    </w:rPr>
  </w:style>
  <w:style w:type="character" w:styleId="Hyperlink">
    <w:name w:val="Hyperlink"/>
    <w:basedOn w:val="DefaultParagraphFont"/>
    <w:uiPriority w:val="99"/>
    <w:rsid w:val="0005145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5145B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C5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69A9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pleseedstore.flyingcar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ppleseedstore.flyingcar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ppleseedstore.flyingcart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1210</Words>
  <Characters>6900</Characters>
  <Application>Microsoft Office Outlook</Application>
  <DocSecurity>0</DocSecurity>
  <Lines>0</Lines>
  <Paragraphs>0</Paragraphs>
  <ScaleCrop>false</ScaleCrop>
  <Company>Pragmatx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of Events</dc:title>
  <dc:subject/>
  <dc:creator>Kirk Wheeler</dc:creator>
  <cp:keywords/>
  <dc:description/>
  <cp:lastModifiedBy>Administrator</cp:lastModifiedBy>
  <cp:revision>2</cp:revision>
  <cp:lastPrinted>2012-02-27T14:33:00Z</cp:lastPrinted>
  <dcterms:created xsi:type="dcterms:W3CDTF">2012-06-04T16:33:00Z</dcterms:created>
  <dcterms:modified xsi:type="dcterms:W3CDTF">2012-06-04T16:33:00Z</dcterms:modified>
</cp:coreProperties>
</file>