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25"/>
        <w:tblW w:w="144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44" w:type="dxa"/>
          <w:right w:w="144" w:type="dxa"/>
        </w:tblCellMar>
        <w:tblLook w:val="0000"/>
      </w:tblPr>
      <w:tblGrid>
        <w:gridCol w:w="4800"/>
        <w:gridCol w:w="4799"/>
        <w:gridCol w:w="4805"/>
      </w:tblGrid>
      <w:tr w:rsidR="002F2749" w:rsidTr="00203DF3">
        <w:trPr>
          <w:cantSplit/>
          <w:trHeight w:val="11520"/>
        </w:trPr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tcMar>
              <w:left w:w="360" w:type="dxa"/>
              <w:right w:w="360" w:type="dxa"/>
            </w:tcMar>
          </w:tcPr>
          <w:p w:rsidR="002F2749" w:rsidRDefault="002F2749" w:rsidP="00203DF3">
            <w:pPr>
              <w:snapToGrid w:val="0"/>
              <w:jc w:val="center"/>
              <w:rPr>
                <w:rFonts w:ascii="Georgia" w:hAnsi="Georgia"/>
                <w:b/>
                <w:sz w:val="32"/>
              </w:rPr>
            </w:pPr>
            <w:r w:rsidRPr="00067632">
              <w:rPr>
                <w:rFonts w:ascii="Georgia" w:hAnsi="Georgia"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i1025" type="#_x0000_t75" style="width:189.75pt;height:72.75pt;visibility:visible" filled="t">
                  <v:fill opacity="0"/>
                  <v:imagedata r:id="rId5" o:title=""/>
                </v:shape>
              </w:pict>
            </w:r>
          </w:p>
          <w:p w:rsidR="002F2749" w:rsidRDefault="002F2749" w:rsidP="00F230EC">
            <w:pPr>
              <w:jc w:val="center"/>
              <w:rPr>
                <w:rFonts w:ascii="Georgia" w:hAnsi="Georgia"/>
                <w:b/>
                <w:sz w:val="32"/>
              </w:rPr>
            </w:pPr>
            <w:r>
              <w:rPr>
                <w:rFonts w:ascii="Georgia" w:hAnsi="Georgia"/>
                <w:b/>
                <w:sz w:val="32"/>
              </w:rPr>
              <w:t>Upcoming PA Events</w:t>
            </w:r>
          </w:p>
          <w:p w:rsidR="002F2749" w:rsidRPr="00934B01" w:rsidRDefault="002F2749" w:rsidP="00203DF3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May 2012</w:t>
            </w:r>
          </w:p>
          <w:p w:rsidR="002F2749" w:rsidRDefault="002F2749" w:rsidP="00203DF3">
            <w:pPr>
              <w:jc w:val="center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>Slippery Rock May 5-6</w:t>
            </w:r>
          </w:p>
          <w:p w:rsidR="002F2749" w:rsidRDefault="002F2749" w:rsidP="00203DF3">
            <w:pPr>
              <w:jc w:val="center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>Palmerton May 5-6</w:t>
            </w:r>
          </w:p>
          <w:p w:rsidR="002F2749" w:rsidRDefault="002F2749" w:rsidP="008529FD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smartTag w:uri="urn:schemas-microsoft-com:office:smarttags" w:element="City">
                  <w:r>
                    <w:rPr>
                      <w:rFonts w:ascii="Verdana" w:hAnsi="Verdana"/>
                      <w:sz w:val="12"/>
                      <w:szCs w:val="12"/>
                    </w:rPr>
                    <w:t>Manheim</w:t>
                  </w:r>
                </w:smartTag>
                <w:r>
                  <w:rPr>
                    <w:rFonts w:ascii="Verdana" w:hAnsi="Verdana"/>
                    <w:sz w:val="12"/>
                    <w:szCs w:val="12"/>
                  </w:rPr>
                  <w:t xml:space="preserve">, </w:t>
                </w:r>
                <w:smartTag w:uri="urn:schemas-microsoft-com:office:smarttags" w:element="State">
                  <w:r>
                    <w:rPr>
                      <w:rFonts w:ascii="Verdana" w:hAnsi="Verdana"/>
                      <w:sz w:val="12"/>
                      <w:szCs w:val="12"/>
                    </w:rPr>
                    <w:t>PA</w:t>
                  </w:r>
                </w:smartTag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May 19-20</w:t>
            </w:r>
          </w:p>
          <w:p w:rsidR="002F2749" w:rsidRDefault="002F2749" w:rsidP="00320FE4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June 2012</w:t>
            </w:r>
          </w:p>
          <w:p w:rsidR="002F2749" w:rsidRDefault="002F2749" w:rsidP="00320FE4">
            <w:pPr>
              <w:jc w:val="center"/>
              <w:rPr>
                <w:rFonts w:ascii="Georgia" w:hAnsi="Georgia"/>
                <w:b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Lewiston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Jun 2-3</w:t>
            </w:r>
          </w:p>
          <w:p w:rsidR="002F2749" w:rsidRDefault="002F2749" w:rsidP="00203DF3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Elverson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Jun 9-10</w:t>
            </w:r>
          </w:p>
          <w:p w:rsidR="002F2749" w:rsidRDefault="002F2749" w:rsidP="00203DF3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Verdana" w:hAnsi="Verdana"/>
                <w:sz w:val="12"/>
                <w:szCs w:val="12"/>
              </w:rPr>
              <w:t>Slippery Rock Jun 9-10</w:t>
            </w:r>
          </w:p>
          <w:p w:rsidR="002F2749" w:rsidRDefault="002F2749" w:rsidP="00203DF3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Verdana" w:hAnsi="Verdana"/>
                    <w:sz w:val="12"/>
                    <w:szCs w:val="12"/>
                  </w:rPr>
                  <w:t>Beaver Falls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Jun 16-17</w:t>
            </w:r>
          </w:p>
          <w:p w:rsidR="002F2749" w:rsidRDefault="002F2749" w:rsidP="00203DF3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Chambersburg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Jun 16-17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Manheim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Jun 16-17</w:t>
            </w:r>
          </w:p>
          <w:p w:rsidR="002F2749" w:rsidRDefault="002F2749" w:rsidP="0095689F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Verdana" w:hAnsi="Verdana"/>
                    <w:sz w:val="12"/>
                    <w:szCs w:val="12"/>
                  </w:rPr>
                  <w:t>Gaines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Jun 23-24</w:t>
            </w:r>
          </w:p>
          <w:p w:rsidR="002F2749" w:rsidRDefault="002F2749" w:rsidP="00203DF3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July 2012</w:t>
            </w:r>
          </w:p>
          <w:p w:rsidR="002F2749" w:rsidRDefault="002F2749" w:rsidP="00934B01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smartTag w:uri="urn:schemas-microsoft-com:office:smarttags" w:element="City">
                  <w:r>
                    <w:rPr>
                      <w:rFonts w:ascii="Verdana" w:hAnsi="Verdana"/>
                      <w:sz w:val="12"/>
                      <w:szCs w:val="12"/>
                    </w:rPr>
                    <w:t>Lewiston</w:t>
                  </w:r>
                </w:smartTag>
                <w:r>
                  <w:rPr>
                    <w:rFonts w:ascii="Verdana" w:hAnsi="Verdana"/>
                    <w:sz w:val="12"/>
                    <w:szCs w:val="12"/>
                  </w:rPr>
                  <w:t xml:space="preserve">, </w:t>
                </w:r>
                <w:smartTag w:uri="urn:schemas-microsoft-com:office:smarttags" w:element="State">
                  <w:r>
                    <w:rPr>
                      <w:rFonts w:ascii="Verdana" w:hAnsi="Verdana"/>
                      <w:sz w:val="12"/>
                      <w:szCs w:val="12"/>
                    </w:rPr>
                    <w:t>PA</w:t>
                  </w:r>
                </w:smartTag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Jul 7-8</w:t>
            </w:r>
          </w:p>
          <w:p w:rsidR="002F2749" w:rsidRDefault="002F2749" w:rsidP="00934B01">
            <w:pPr>
              <w:jc w:val="center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>Palmerton Jul 7-8</w:t>
            </w:r>
          </w:p>
          <w:p w:rsidR="002F2749" w:rsidRDefault="002F2749" w:rsidP="00203DF3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Elverson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Jul 14-15</w:t>
            </w:r>
          </w:p>
          <w:p w:rsidR="002F2749" w:rsidRDefault="002F2749" w:rsidP="00203DF3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Manheim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Jul 14-15</w:t>
            </w:r>
          </w:p>
          <w:p w:rsidR="002F2749" w:rsidRDefault="002F2749" w:rsidP="00203DF3">
            <w:pPr>
              <w:jc w:val="center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>Slippery Rock Jul 14-15</w:t>
            </w:r>
          </w:p>
          <w:p w:rsidR="002F2749" w:rsidRDefault="002F2749" w:rsidP="00203DF3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Audubon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Jul 21-22</w:t>
            </w:r>
          </w:p>
          <w:p w:rsidR="002F2749" w:rsidRDefault="002F2749" w:rsidP="00203DF3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Verdana" w:hAnsi="Verdana"/>
                    <w:sz w:val="12"/>
                    <w:szCs w:val="12"/>
                  </w:rPr>
                  <w:t>Gaines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Jul 28-29</w:t>
            </w:r>
          </w:p>
          <w:p w:rsidR="002F2749" w:rsidRDefault="002F2749" w:rsidP="00320FE4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August 2012</w:t>
            </w:r>
          </w:p>
          <w:p w:rsidR="002F2749" w:rsidRDefault="002F2749" w:rsidP="00320FE4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Lewiston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Aug 4-5</w:t>
            </w:r>
          </w:p>
          <w:p w:rsidR="002F2749" w:rsidRDefault="002F2749" w:rsidP="00320FE4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smartTag w:uri="urn:schemas-microsoft-com:office:smarttags" w:element="City">
                  <w:r>
                    <w:rPr>
                      <w:rFonts w:ascii="Verdana" w:hAnsi="Verdana"/>
                      <w:sz w:val="12"/>
                      <w:szCs w:val="12"/>
                    </w:rPr>
                    <w:t>Elverson</w:t>
                  </w:r>
                </w:smartTag>
                <w:r>
                  <w:rPr>
                    <w:rFonts w:ascii="Verdana" w:hAnsi="Verdana"/>
                    <w:sz w:val="12"/>
                    <w:szCs w:val="12"/>
                  </w:rPr>
                  <w:t xml:space="preserve">, </w:t>
                </w:r>
                <w:smartTag w:uri="urn:schemas-microsoft-com:office:smarttags" w:element="State">
                  <w:r>
                    <w:rPr>
                      <w:rFonts w:ascii="Verdana" w:hAnsi="Verdana"/>
                      <w:sz w:val="12"/>
                      <w:szCs w:val="12"/>
                    </w:rPr>
                    <w:t>PA</w:t>
                  </w:r>
                </w:smartTag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Aug 11-12</w:t>
            </w:r>
          </w:p>
          <w:p w:rsidR="002F2749" w:rsidRDefault="002F2749" w:rsidP="00320FE4">
            <w:pPr>
              <w:jc w:val="center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>Slippery Rock Aug 11-12</w:t>
            </w:r>
          </w:p>
          <w:p w:rsidR="002F2749" w:rsidRDefault="002F2749" w:rsidP="00320FE4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Audubon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Aug 18-19</w:t>
            </w:r>
          </w:p>
          <w:p w:rsidR="002F2749" w:rsidRDefault="002F2749" w:rsidP="00320FE4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Beaver Falls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Aug 18-19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Verdana" w:hAnsi="Verdana"/>
                    <w:sz w:val="12"/>
                    <w:szCs w:val="12"/>
                  </w:rPr>
                  <w:t>Manheim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Aug 18-19</w:t>
            </w:r>
          </w:p>
          <w:p w:rsidR="002F2749" w:rsidRPr="0095689F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Verdana" w:hAnsi="Verdana"/>
                    <w:sz w:val="12"/>
                    <w:szCs w:val="12"/>
                  </w:rPr>
                  <w:t>Gaines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Aug 25-26</w:t>
            </w:r>
          </w:p>
          <w:p w:rsidR="002F2749" w:rsidRDefault="002F2749" w:rsidP="00203DF3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September 2012</w:t>
            </w:r>
          </w:p>
          <w:p w:rsidR="002F2749" w:rsidRDefault="002F2749" w:rsidP="00203DF3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Lewiston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Sep 1-2</w:t>
            </w:r>
          </w:p>
          <w:p w:rsidR="002F2749" w:rsidRDefault="002F2749" w:rsidP="00203DF3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Verdana" w:hAnsi="Verdana"/>
                    <w:sz w:val="12"/>
                    <w:szCs w:val="12"/>
                  </w:rPr>
                  <w:t>Chambersburg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Sep 8-9</w:t>
            </w:r>
          </w:p>
          <w:p w:rsidR="002F2749" w:rsidRDefault="002F2749" w:rsidP="00203DF3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Elverson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Sep 8-9</w:t>
            </w:r>
          </w:p>
          <w:p w:rsidR="002F2749" w:rsidRDefault="002F2749" w:rsidP="00203DF3">
            <w:pPr>
              <w:jc w:val="center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>Palmerton Sep 8-9</w:t>
            </w:r>
          </w:p>
          <w:p w:rsidR="002F2749" w:rsidRDefault="002F2749" w:rsidP="00203DF3">
            <w:pPr>
              <w:jc w:val="center"/>
              <w:rPr>
                <w:rFonts w:ascii="Georgia" w:hAnsi="Georgia"/>
                <w:b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Audubon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Sep 15-16</w:t>
            </w:r>
          </w:p>
          <w:p w:rsidR="002F2749" w:rsidRDefault="002F2749" w:rsidP="00203DF3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Manheim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Sep 15-16</w:t>
            </w:r>
          </w:p>
          <w:p w:rsidR="002F2749" w:rsidRDefault="002F2749" w:rsidP="00203DF3">
            <w:pPr>
              <w:jc w:val="center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>Slippery Rock Sep 15-16</w:t>
            </w:r>
          </w:p>
          <w:p w:rsidR="002F2749" w:rsidRDefault="002F2749" w:rsidP="00203DF3">
            <w:pPr>
              <w:jc w:val="center"/>
              <w:rPr>
                <w:rFonts w:ascii="Georgia" w:hAnsi="Georgia"/>
                <w:b/>
              </w:rPr>
            </w:pPr>
            <w:r w:rsidRPr="00320FE4">
              <w:rPr>
                <w:rFonts w:ascii="Georgia" w:hAnsi="Georgia"/>
                <w:b/>
              </w:rPr>
              <w:t>October 2012</w:t>
            </w:r>
          </w:p>
          <w:p w:rsidR="002F2749" w:rsidRPr="00320FE4" w:rsidRDefault="002F2749" w:rsidP="00203DF3">
            <w:pPr>
              <w:jc w:val="center"/>
              <w:rPr>
                <w:rFonts w:ascii="Georgia" w:hAnsi="Georgia"/>
                <w:b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Lewiston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Oct 6-7</w:t>
            </w:r>
          </w:p>
          <w:p w:rsidR="002F2749" w:rsidRDefault="002F2749" w:rsidP="00203DF3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Elverson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Oct 13-14</w:t>
            </w:r>
          </w:p>
          <w:p w:rsidR="002F2749" w:rsidRDefault="002F2749" w:rsidP="00203DF3">
            <w:pPr>
              <w:jc w:val="center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>Slippery Rock Oct 13-14</w:t>
            </w:r>
          </w:p>
          <w:p w:rsidR="002F2749" w:rsidRPr="00A209DB" w:rsidRDefault="002F2749" w:rsidP="00203DF3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Audubon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Oct 20-21</w:t>
            </w:r>
          </w:p>
          <w:p w:rsidR="002F2749" w:rsidRDefault="002F2749" w:rsidP="00203DF3">
            <w:pPr>
              <w:jc w:val="center"/>
              <w:rPr>
                <w:rFonts w:ascii="Tahoma" w:hAnsi="Tahoma"/>
                <w:b/>
                <w:bCs/>
                <w:color w:val="B80047"/>
                <w:sz w:val="20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Beaver Falls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Oct 20-21</w:t>
            </w:r>
          </w:p>
          <w:p w:rsidR="002F2749" w:rsidRDefault="002F2749" w:rsidP="00203DF3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Manheim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Oct 20-21</w:t>
            </w:r>
          </w:p>
          <w:p w:rsidR="002F2749" w:rsidRDefault="002F2749" w:rsidP="00203DF3">
            <w:pPr>
              <w:jc w:val="center"/>
              <w:rPr>
                <w:rFonts w:ascii="Georgia" w:hAnsi="Georgia"/>
                <w:b/>
              </w:rPr>
            </w:pPr>
            <w:r w:rsidRPr="00F230EC">
              <w:rPr>
                <w:rFonts w:ascii="Georgia" w:hAnsi="Georgia"/>
                <w:b/>
              </w:rPr>
              <w:t>November 2012</w:t>
            </w:r>
          </w:p>
          <w:p w:rsidR="002F2749" w:rsidRPr="00F230EC" w:rsidRDefault="002F2749" w:rsidP="00203DF3">
            <w:pPr>
              <w:jc w:val="center"/>
              <w:rPr>
                <w:rFonts w:ascii="Georgia" w:hAnsi="Georgia"/>
                <w:b/>
                <w:bCs/>
                <w:color w:val="B80047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Audubon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Nov 17-18</w:t>
            </w:r>
          </w:p>
          <w:p w:rsidR="002F2749" w:rsidRDefault="002F2749" w:rsidP="00203DF3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Manheim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Nov 17-18</w:t>
            </w:r>
          </w:p>
          <w:p w:rsidR="002F2749" w:rsidRDefault="002F2749" w:rsidP="00203DF3">
            <w:pPr>
              <w:jc w:val="center"/>
              <w:rPr>
                <w:rFonts w:ascii="Georgia" w:hAnsi="Georgia"/>
                <w:b/>
              </w:rPr>
            </w:pPr>
            <w:r w:rsidRPr="00F230EC">
              <w:rPr>
                <w:rFonts w:ascii="Georgia" w:hAnsi="Georgia"/>
                <w:b/>
              </w:rPr>
              <w:t>December 2012</w:t>
            </w:r>
          </w:p>
          <w:p w:rsidR="002F2749" w:rsidRPr="00F230EC" w:rsidRDefault="002F2749" w:rsidP="00203DF3">
            <w:pPr>
              <w:jc w:val="center"/>
              <w:rPr>
                <w:rFonts w:ascii="Georgia" w:hAnsi="Georgia"/>
                <w:b/>
                <w:bCs/>
                <w:color w:val="B80047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Beaver Falls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Dec 15-16</w:t>
            </w:r>
          </w:p>
          <w:p w:rsidR="002F2749" w:rsidRDefault="002F2749" w:rsidP="00203DF3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Manheim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Dec 15-16</w:t>
            </w:r>
          </w:p>
          <w:p w:rsidR="002F2749" w:rsidRDefault="002F2749" w:rsidP="008529FD">
            <w:pPr>
              <w:jc w:val="center"/>
              <w:rPr>
                <w:rFonts w:ascii="Georgia" w:hAnsi="Georgia"/>
                <w:b/>
                <w:color w:val="993366"/>
                <w:sz w:val="18"/>
              </w:rPr>
            </w:pPr>
            <w:r>
              <w:rPr>
                <w:rFonts w:ascii="Georgia" w:hAnsi="Georgia"/>
                <w:sz w:val="18"/>
              </w:rPr>
              <w:t xml:space="preserve">Visit our forum at </w:t>
            </w:r>
            <w:hyperlink r:id="rId6" w:history="1">
              <w:r w:rsidRPr="003B21EB">
                <w:rPr>
                  <w:rStyle w:val="Hyperlink"/>
                  <w:rFonts w:ascii="Georgia" w:hAnsi="Georgia"/>
                  <w:b/>
                  <w:sz w:val="18"/>
                </w:rPr>
                <w:t>www.appleseedusa.org</w:t>
              </w:r>
            </w:hyperlink>
          </w:p>
          <w:p w:rsidR="002F2749" w:rsidRDefault="002F2749" w:rsidP="00203DF3">
            <w:pPr>
              <w:jc w:val="center"/>
              <w:rPr>
                <w:b/>
                <w:color w:val="993366"/>
                <w:sz w:val="16"/>
                <w:szCs w:val="16"/>
              </w:rPr>
            </w:pPr>
          </w:p>
          <w:p w:rsidR="002F2749" w:rsidRPr="008529FD" w:rsidRDefault="002F2749" w:rsidP="0095689F">
            <w:pPr>
              <w:jc w:val="center"/>
              <w:rPr>
                <w:sz w:val="16"/>
                <w:szCs w:val="16"/>
              </w:rPr>
            </w:pPr>
            <w:r w:rsidRPr="008529FD">
              <w:rPr>
                <w:b/>
                <w:color w:val="993366"/>
                <w:sz w:val="16"/>
                <w:szCs w:val="16"/>
              </w:rPr>
              <w:t xml:space="preserve">Rev </w:t>
            </w:r>
            <w:r>
              <w:rPr>
                <w:b/>
                <w:color w:val="993366"/>
                <w:sz w:val="16"/>
                <w:szCs w:val="16"/>
              </w:rPr>
              <w:t>05/13/12</w:t>
            </w:r>
          </w:p>
        </w:tc>
        <w:tc>
          <w:tcPr>
            <w:tcW w:w="4799" w:type="dxa"/>
            <w:tcBorders>
              <w:top w:val="nil"/>
              <w:left w:val="nil"/>
              <w:bottom w:val="nil"/>
              <w:right w:val="nil"/>
            </w:tcBorders>
            <w:tcMar>
              <w:left w:w="360" w:type="dxa"/>
              <w:right w:w="360" w:type="dxa"/>
            </w:tcMar>
          </w:tcPr>
          <w:p w:rsidR="002F2749" w:rsidRDefault="002F2749" w:rsidP="00203DF3">
            <w:pPr>
              <w:snapToGrid w:val="0"/>
              <w:jc w:val="center"/>
              <w:rPr>
                <w:rFonts w:ascii="Georgia" w:hAnsi="Georgia"/>
                <w:b/>
                <w:sz w:val="32"/>
              </w:rPr>
            </w:pPr>
            <w:r w:rsidRPr="00067632">
              <w:rPr>
                <w:rFonts w:ascii="Georgia" w:hAnsi="Georgia"/>
                <w:noProof/>
              </w:rPr>
              <w:pict>
                <v:shape id="_x0000_i1026" type="#_x0000_t75" style="width:189.75pt;height:72.75pt;visibility:visible" filled="t">
                  <v:fill opacity="0"/>
                  <v:imagedata r:id="rId5" o:title=""/>
                </v:shape>
              </w:pict>
            </w:r>
          </w:p>
          <w:p w:rsidR="002F2749" w:rsidRDefault="002F2749" w:rsidP="00F230EC">
            <w:pPr>
              <w:jc w:val="center"/>
              <w:rPr>
                <w:rFonts w:ascii="Georgia" w:hAnsi="Georgia"/>
                <w:b/>
                <w:sz w:val="32"/>
              </w:rPr>
            </w:pPr>
            <w:r>
              <w:rPr>
                <w:rFonts w:ascii="Georgia" w:hAnsi="Georgia"/>
                <w:b/>
                <w:sz w:val="32"/>
              </w:rPr>
              <w:t>Upcoming PA Events</w:t>
            </w:r>
          </w:p>
          <w:p w:rsidR="002F2749" w:rsidRPr="00934B01" w:rsidRDefault="002F2749" w:rsidP="0095689F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May 2012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>Slippery Rock May 5-6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>Palmerton May 5-6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Manheim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May 19-20</w:t>
            </w:r>
          </w:p>
          <w:p w:rsidR="002F2749" w:rsidRDefault="002F2749" w:rsidP="0095689F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June 2012</w:t>
            </w:r>
          </w:p>
          <w:p w:rsidR="002F2749" w:rsidRDefault="002F2749" w:rsidP="0095689F">
            <w:pPr>
              <w:jc w:val="center"/>
              <w:rPr>
                <w:rFonts w:ascii="Georgia" w:hAnsi="Georgia"/>
                <w:b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Lewiston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Jun 2-3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Elverson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Jun 9-10</w:t>
            </w:r>
          </w:p>
          <w:p w:rsidR="002F2749" w:rsidRDefault="002F2749" w:rsidP="0095689F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Verdana" w:hAnsi="Verdana"/>
                <w:sz w:val="12"/>
                <w:szCs w:val="12"/>
              </w:rPr>
              <w:t>Slippery Rock Jun 9-10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Beaver Falls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Jun 16-17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Chambersburg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Jun 16-17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Manheim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Jun 16-17</w:t>
            </w:r>
          </w:p>
          <w:p w:rsidR="002F2749" w:rsidRDefault="002F2749" w:rsidP="0095689F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Gaines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Jun 23-24</w:t>
            </w:r>
          </w:p>
          <w:p w:rsidR="002F2749" w:rsidRDefault="002F2749" w:rsidP="0095689F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July 2012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Lewiston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Jul 7-8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>Palmerton Jul 7-8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Elverson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Jul 14-15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Manheim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Jul 14-15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>Slippery Rock Jul 14-15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Audubon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Jul 21-22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Gaines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Jul 28-29</w:t>
            </w:r>
          </w:p>
          <w:p w:rsidR="002F2749" w:rsidRDefault="002F2749" w:rsidP="0095689F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August 2012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Lewiston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Aug 4-5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Elverson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Aug 11-12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>Slippery Rock Aug 11-12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Audubon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Aug 18-19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Beaver Falls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Aug 18-19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Manheim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Aug 18-19</w:t>
            </w:r>
          </w:p>
          <w:p w:rsidR="002F2749" w:rsidRPr="0095689F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Gaines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Aug 25-26</w:t>
            </w:r>
          </w:p>
          <w:p w:rsidR="002F2749" w:rsidRDefault="002F2749" w:rsidP="0095689F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September 2012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Lewiston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Sep 1-2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Chambersburg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Sep 8-9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Elverson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Sep 8-9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>Palmerton Sep 8-9</w:t>
            </w:r>
          </w:p>
          <w:p w:rsidR="002F2749" w:rsidRDefault="002F2749" w:rsidP="0095689F">
            <w:pPr>
              <w:jc w:val="center"/>
              <w:rPr>
                <w:rFonts w:ascii="Georgia" w:hAnsi="Georgia"/>
                <w:b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Audubon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Sep 15-16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Manheim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Sep 15-16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>Slippery Rock Sep 15-16</w:t>
            </w:r>
          </w:p>
          <w:p w:rsidR="002F2749" w:rsidRDefault="002F2749" w:rsidP="0095689F">
            <w:pPr>
              <w:jc w:val="center"/>
              <w:rPr>
                <w:rFonts w:ascii="Georgia" w:hAnsi="Georgia"/>
                <w:b/>
              </w:rPr>
            </w:pPr>
            <w:r w:rsidRPr="00320FE4">
              <w:rPr>
                <w:rFonts w:ascii="Georgia" w:hAnsi="Georgia"/>
                <w:b/>
              </w:rPr>
              <w:t>October 2012</w:t>
            </w:r>
          </w:p>
          <w:p w:rsidR="002F2749" w:rsidRPr="00320FE4" w:rsidRDefault="002F2749" w:rsidP="0095689F">
            <w:pPr>
              <w:jc w:val="center"/>
              <w:rPr>
                <w:rFonts w:ascii="Georgia" w:hAnsi="Georgia"/>
                <w:b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Lewiston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Oct 6-7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Elverson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Oct 13-14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>Slippery Rock Oct 13-14</w:t>
            </w:r>
          </w:p>
          <w:p w:rsidR="002F2749" w:rsidRPr="00A209DB" w:rsidRDefault="002F2749" w:rsidP="0095689F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Audubon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Oct 20-21</w:t>
            </w:r>
          </w:p>
          <w:p w:rsidR="002F2749" w:rsidRDefault="002F2749" w:rsidP="0095689F">
            <w:pPr>
              <w:jc w:val="center"/>
              <w:rPr>
                <w:rFonts w:ascii="Tahoma" w:hAnsi="Tahoma"/>
                <w:b/>
                <w:bCs/>
                <w:color w:val="B80047"/>
                <w:sz w:val="20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Beaver Falls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Oct 20-21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Manheim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Oct 20-21</w:t>
            </w:r>
          </w:p>
          <w:p w:rsidR="002F2749" w:rsidRDefault="002F2749" w:rsidP="0095689F">
            <w:pPr>
              <w:jc w:val="center"/>
              <w:rPr>
                <w:rFonts w:ascii="Georgia" w:hAnsi="Georgia"/>
                <w:b/>
              </w:rPr>
            </w:pPr>
            <w:r w:rsidRPr="00F230EC">
              <w:rPr>
                <w:rFonts w:ascii="Georgia" w:hAnsi="Georgia"/>
                <w:b/>
              </w:rPr>
              <w:t>November 2012</w:t>
            </w:r>
          </w:p>
          <w:p w:rsidR="002F2749" w:rsidRPr="00F230EC" w:rsidRDefault="002F2749" w:rsidP="0095689F">
            <w:pPr>
              <w:jc w:val="center"/>
              <w:rPr>
                <w:rFonts w:ascii="Georgia" w:hAnsi="Georgia"/>
                <w:b/>
                <w:bCs/>
                <w:color w:val="B80047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Audubon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Nov 17-18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Manheim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Nov 17-18</w:t>
            </w:r>
          </w:p>
          <w:p w:rsidR="002F2749" w:rsidRDefault="002F2749" w:rsidP="0095689F">
            <w:pPr>
              <w:jc w:val="center"/>
              <w:rPr>
                <w:rFonts w:ascii="Georgia" w:hAnsi="Georgia"/>
                <w:b/>
              </w:rPr>
            </w:pPr>
            <w:r w:rsidRPr="00F230EC">
              <w:rPr>
                <w:rFonts w:ascii="Georgia" w:hAnsi="Georgia"/>
                <w:b/>
              </w:rPr>
              <w:t>December 2012</w:t>
            </w:r>
          </w:p>
          <w:p w:rsidR="002F2749" w:rsidRPr="00F230EC" w:rsidRDefault="002F2749" w:rsidP="0095689F">
            <w:pPr>
              <w:jc w:val="center"/>
              <w:rPr>
                <w:rFonts w:ascii="Georgia" w:hAnsi="Georgia"/>
                <w:b/>
                <w:bCs/>
                <w:color w:val="B80047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Beaver Falls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Dec 15-16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Manheim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Dec 15-16</w:t>
            </w:r>
          </w:p>
          <w:p w:rsidR="002F2749" w:rsidRDefault="002F2749" w:rsidP="0095689F">
            <w:pPr>
              <w:jc w:val="center"/>
              <w:rPr>
                <w:rFonts w:ascii="Georgia" w:hAnsi="Georgia"/>
                <w:b/>
                <w:color w:val="993366"/>
                <w:sz w:val="18"/>
              </w:rPr>
            </w:pPr>
            <w:r>
              <w:rPr>
                <w:rFonts w:ascii="Georgia" w:hAnsi="Georgia"/>
                <w:sz w:val="18"/>
              </w:rPr>
              <w:t xml:space="preserve">Visit our forum at </w:t>
            </w:r>
            <w:hyperlink r:id="rId7" w:history="1">
              <w:r w:rsidRPr="003B21EB">
                <w:rPr>
                  <w:rStyle w:val="Hyperlink"/>
                  <w:rFonts w:ascii="Georgia" w:hAnsi="Georgia"/>
                  <w:b/>
                  <w:sz w:val="18"/>
                </w:rPr>
                <w:t>www.appleseedusa.org</w:t>
              </w:r>
            </w:hyperlink>
          </w:p>
          <w:p w:rsidR="002F2749" w:rsidRDefault="002F2749" w:rsidP="0095689F">
            <w:pPr>
              <w:jc w:val="center"/>
              <w:rPr>
                <w:b/>
                <w:color w:val="993366"/>
                <w:sz w:val="16"/>
                <w:szCs w:val="16"/>
              </w:rPr>
            </w:pPr>
          </w:p>
          <w:p w:rsidR="002F2749" w:rsidRDefault="002F2749" w:rsidP="0095689F">
            <w:pPr>
              <w:jc w:val="center"/>
              <w:rPr>
                <w:b/>
                <w:color w:val="993366"/>
                <w:sz w:val="16"/>
                <w:szCs w:val="16"/>
              </w:rPr>
            </w:pPr>
            <w:r w:rsidRPr="008529FD">
              <w:rPr>
                <w:b/>
                <w:color w:val="993366"/>
                <w:sz w:val="16"/>
                <w:szCs w:val="16"/>
              </w:rPr>
              <w:t xml:space="preserve">Rev </w:t>
            </w:r>
            <w:r>
              <w:rPr>
                <w:b/>
                <w:color w:val="993366"/>
                <w:sz w:val="16"/>
                <w:szCs w:val="16"/>
              </w:rPr>
              <w:t>05/13/12</w:t>
            </w:r>
          </w:p>
          <w:p w:rsidR="002F2749" w:rsidRPr="00FC3F61" w:rsidRDefault="002F2749" w:rsidP="008529FD">
            <w:pPr>
              <w:jc w:val="right"/>
              <w:rPr>
                <w:rFonts w:ascii="Georgia" w:hAnsi="Georgia"/>
                <w:sz w:val="20"/>
              </w:rPr>
            </w:pPr>
          </w:p>
        </w:tc>
        <w:tc>
          <w:tcPr>
            <w:tcW w:w="4805" w:type="dxa"/>
            <w:tcBorders>
              <w:top w:val="nil"/>
              <w:left w:val="nil"/>
              <w:bottom w:val="nil"/>
              <w:right w:val="nil"/>
            </w:tcBorders>
            <w:tcMar>
              <w:left w:w="360" w:type="dxa"/>
              <w:right w:w="360" w:type="dxa"/>
            </w:tcMar>
          </w:tcPr>
          <w:p w:rsidR="002F2749" w:rsidRDefault="002F2749" w:rsidP="00203DF3">
            <w:pPr>
              <w:snapToGrid w:val="0"/>
              <w:jc w:val="center"/>
              <w:rPr>
                <w:rFonts w:ascii="Georgia" w:hAnsi="Georgia"/>
                <w:noProof/>
              </w:rPr>
            </w:pPr>
            <w:r w:rsidRPr="00067632">
              <w:rPr>
                <w:rFonts w:ascii="Georgia" w:hAnsi="Georgia"/>
                <w:noProof/>
              </w:rPr>
              <w:pict>
                <v:shape id="_x0000_i1027" type="#_x0000_t75" style="width:189.75pt;height:72.75pt;visibility:visible" filled="t">
                  <v:fill opacity="0"/>
                  <v:imagedata r:id="rId5" o:title=""/>
                </v:shape>
              </w:pict>
            </w:r>
          </w:p>
          <w:p w:rsidR="002F2749" w:rsidRDefault="002F2749" w:rsidP="008529FD">
            <w:pPr>
              <w:jc w:val="center"/>
              <w:rPr>
                <w:rFonts w:ascii="Georgia" w:hAnsi="Georgia"/>
                <w:b/>
                <w:sz w:val="32"/>
              </w:rPr>
            </w:pPr>
            <w:r>
              <w:rPr>
                <w:rFonts w:ascii="Georgia" w:hAnsi="Georgia"/>
                <w:b/>
                <w:sz w:val="32"/>
              </w:rPr>
              <w:t>Upcoming PA Events</w:t>
            </w:r>
          </w:p>
          <w:p w:rsidR="002F2749" w:rsidRPr="00934B01" w:rsidRDefault="002F2749" w:rsidP="0095689F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May 2012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>Slippery Rock May 5-6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>Palmerton May 5-6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Manheim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May 19-20</w:t>
            </w:r>
          </w:p>
          <w:p w:rsidR="002F2749" w:rsidRDefault="002F2749" w:rsidP="0095689F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June 2012</w:t>
            </w:r>
          </w:p>
          <w:p w:rsidR="002F2749" w:rsidRDefault="002F2749" w:rsidP="0095689F">
            <w:pPr>
              <w:jc w:val="center"/>
              <w:rPr>
                <w:rFonts w:ascii="Georgia" w:hAnsi="Georgia"/>
                <w:b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Lewiston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Jun 2-3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Elverson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Jun 9-10</w:t>
            </w:r>
          </w:p>
          <w:p w:rsidR="002F2749" w:rsidRDefault="002F2749" w:rsidP="0095689F">
            <w:pPr>
              <w:jc w:val="center"/>
              <w:rPr>
                <w:rFonts w:ascii="Georgia" w:hAnsi="Georgia"/>
                <w:sz w:val="16"/>
                <w:szCs w:val="16"/>
              </w:rPr>
            </w:pPr>
            <w:r>
              <w:rPr>
                <w:rFonts w:ascii="Verdana" w:hAnsi="Verdana"/>
                <w:sz w:val="12"/>
                <w:szCs w:val="12"/>
              </w:rPr>
              <w:t>Slippery Rock Jun 9-10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Beaver Falls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Jun 16-17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Chambersburg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Jun 16-17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Manheim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Jun 16-17</w:t>
            </w:r>
          </w:p>
          <w:p w:rsidR="002F2749" w:rsidRDefault="002F2749" w:rsidP="0095689F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Gaines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Jun 23-24</w:t>
            </w:r>
          </w:p>
          <w:p w:rsidR="002F2749" w:rsidRDefault="002F2749" w:rsidP="0095689F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July 2012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Lewiston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Jul 7-8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>Palmerton Jul 7-8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Elverson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Jul 14-15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Manheim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Jul 14-15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>Slippery Rock Jul 14-15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Audubon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Jul 21-22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Gaines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Jul 28-29</w:t>
            </w:r>
          </w:p>
          <w:p w:rsidR="002F2749" w:rsidRDefault="002F2749" w:rsidP="0095689F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August 2012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Lewiston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Aug 4-5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Elverson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Aug 11-12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>Slippery Rock Aug 11-12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Audubon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Aug 18-19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Beaver Falls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Aug 18-19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Manheim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Aug 18-19</w:t>
            </w:r>
          </w:p>
          <w:p w:rsidR="002F2749" w:rsidRPr="0095689F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Gaines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Aug 25-26</w:t>
            </w:r>
          </w:p>
          <w:p w:rsidR="002F2749" w:rsidRDefault="002F2749" w:rsidP="0095689F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September 2012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Lewiston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Sep 1-2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Chambersburg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Sep 8-9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Elverson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Sep 8-9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>Palmerton Sep 8-9</w:t>
            </w:r>
          </w:p>
          <w:p w:rsidR="002F2749" w:rsidRDefault="002F2749" w:rsidP="0095689F">
            <w:pPr>
              <w:jc w:val="center"/>
              <w:rPr>
                <w:rFonts w:ascii="Georgia" w:hAnsi="Georgia"/>
                <w:b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Audubon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Sep 15-16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Manheim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Sep 15-16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>Slippery Rock Sep 15-16</w:t>
            </w:r>
          </w:p>
          <w:p w:rsidR="002F2749" w:rsidRDefault="002F2749" w:rsidP="0095689F">
            <w:pPr>
              <w:jc w:val="center"/>
              <w:rPr>
                <w:rFonts w:ascii="Georgia" w:hAnsi="Georgia"/>
                <w:b/>
              </w:rPr>
            </w:pPr>
            <w:r w:rsidRPr="00320FE4">
              <w:rPr>
                <w:rFonts w:ascii="Georgia" w:hAnsi="Georgia"/>
                <w:b/>
              </w:rPr>
              <w:t>October 2012</w:t>
            </w:r>
          </w:p>
          <w:p w:rsidR="002F2749" w:rsidRPr="00320FE4" w:rsidRDefault="002F2749" w:rsidP="0095689F">
            <w:pPr>
              <w:jc w:val="center"/>
              <w:rPr>
                <w:rFonts w:ascii="Georgia" w:hAnsi="Georgia"/>
                <w:b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Lewiston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Oct 6-7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Elverson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Oct 13-14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>Slippery Rock Oct 13-14</w:t>
            </w:r>
          </w:p>
          <w:p w:rsidR="002F2749" w:rsidRPr="00A209DB" w:rsidRDefault="002F2749" w:rsidP="0095689F">
            <w:pPr>
              <w:jc w:val="center"/>
              <w:rPr>
                <w:rFonts w:ascii="Georgia" w:hAnsi="Georgia"/>
                <w:sz w:val="16"/>
                <w:szCs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Audubon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Oct 20-21</w:t>
            </w:r>
          </w:p>
          <w:p w:rsidR="002F2749" w:rsidRDefault="002F2749" w:rsidP="0095689F">
            <w:pPr>
              <w:jc w:val="center"/>
              <w:rPr>
                <w:rFonts w:ascii="Tahoma" w:hAnsi="Tahoma"/>
                <w:b/>
                <w:bCs/>
                <w:color w:val="B80047"/>
                <w:sz w:val="20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Beaver Falls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Oct 20-21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Manheim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Oct 20-21</w:t>
            </w:r>
          </w:p>
          <w:p w:rsidR="002F2749" w:rsidRDefault="002F2749" w:rsidP="0095689F">
            <w:pPr>
              <w:jc w:val="center"/>
              <w:rPr>
                <w:rFonts w:ascii="Georgia" w:hAnsi="Georgia"/>
                <w:b/>
              </w:rPr>
            </w:pPr>
            <w:r w:rsidRPr="00F230EC">
              <w:rPr>
                <w:rFonts w:ascii="Georgia" w:hAnsi="Georgia"/>
                <w:b/>
              </w:rPr>
              <w:t>November 2012</w:t>
            </w:r>
          </w:p>
          <w:p w:rsidR="002F2749" w:rsidRPr="00F230EC" w:rsidRDefault="002F2749" w:rsidP="0095689F">
            <w:pPr>
              <w:jc w:val="center"/>
              <w:rPr>
                <w:rFonts w:ascii="Georgia" w:hAnsi="Georgia"/>
                <w:b/>
                <w:bCs/>
                <w:color w:val="B80047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Audubon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Nov 17-18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Manheim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Nov 17-18</w:t>
            </w:r>
          </w:p>
          <w:p w:rsidR="002F2749" w:rsidRDefault="002F2749" w:rsidP="0095689F">
            <w:pPr>
              <w:jc w:val="center"/>
              <w:rPr>
                <w:rFonts w:ascii="Georgia" w:hAnsi="Georgia"/>
                <w:b/>
              </w:rPr>
            </w:pPr>
            <w:r w:rsidRPr="00F230EC">
              <w:rPr>
                <w:rFonts w:ascii="Georgia" w:hAnsi="Georgia"/>
                <w:b/>
              </w:rPr>
              <w:t>December 2012</w:t>
            </w:r>
          </w:p>
          <w:p w:rsidR="002F2749" w:rsidRPr="00F230EC" w:rsidRDefault="002F2749" w:rsidP="0095689F">
            <w:pPr>
              <w:jc w:val="center"/>
              <w:rPr>
                <w:rFonts w:ascii="Georgia" w:hAnsi="Georgia"/>
                <w:b/>
                <w:bCs/>
                <w:color w:val="B80047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Beaver Falls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Dec 15-16</w:t>
            </w:r>
          </w:p>
          <w:p w:rsidR="002F2749" w:rsidRDefault="002F2749" w:rsidP="0095689F">
            <w:pPr>
              <w:jc w:val="center"/>
              <w:rPr>
                <w:rFonts w:ascii="Verdana" w:hAnsi="Verdana"/>
                <w:sz w:val="12"/>
                <w:szCs w:val="1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Verdana" w:hAnsi="Verdana"/>
                    <w:sz w:val="12"/>
                    <w:szCs w:val="12"/>
                  </w:rPr>
                  <w:t>Manheim</w:t>
                </w:r>
              </w:smartTag>
              <w:r>
                <w:rPr>
                  <w:rFonts w:ascii="Verdana" w:hAnsi="Verdana"/>
                  <w:sz w:val="12"/>
                  <w:szCs w:val="12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Verdana" w:hAnsi="Verdana"/>
                    <w:sz w:val="12"/>
                    <w:szCs w:val="12"/>
                  </w:rPr>
                  <w:t>PA</w:t>
                </w:r>
              </w:smartTag>
            </w:smartTag>
            <w:r>
              <w:rPr>
                <w:rFonts w:ascii="Verdana" w:hAnsi="Verdana"/>
                <w:sz w:val="12"/>
                <w:szCs w:val="12"/>
              </w:rPr>
              <w:t xml:space="preserve"> - Dec 15-16</w:t>
            </w:r>
          </w:p>
          <w:p w:rsidR="002F2749" w:rsidRDefault="002F2749" w:rsidP="0095689F">
            <w:pPr>
              <w:jc w:val="center"/>
              <w:rPr>
                <w:rFonts w:ascii="Georgia" w:hAnsi="Georgia"/>
                <w:b/>
                <w:color w:val="993366"/>
                <w:sz w:val="18"/>
              </w:rPr>
            </w:pPr>
            <w:r>
              <w:rPr>
                <w:rFonts w:ascii="Georgia" w:hAnsi="Georgia"/>
                <w:sz w:val="18"/>
              </w:rPr>
              <w:t xml:space="preserve">Visit our forum at </w:t>
            </w:r>
            <w:hyperlink r:id="rId8" w:history="1">
              <w:r w:rsidRPr="003B21EB">
                <w:rPr>
                  <w:rStyle w:val="Hyperlink"/>
                  <w:rFonts w:ascii="Georgia" w:hAnsi="Georgia"/>
                  <w:b/>
                  <w:sz w:val="18"/>
                </w:rPr>
                <w:t>www.appleseedusa.org</w:t>
              </w:r>
            </w:hyperlink>
          </w:p>
          <w:p w:rsidR="002F2749" w:rsidRDefault="002F2749" w:rsidP="0095689F">
            <w:pPr>
              <w:jc w:val="center"/>
              <w:rPr>
                <w:b/>
                <w:color w:val="993366"/>
                <w:sz w:val="16"/>
                <w:szCs w:val="16"/>
              </w:rPr>
            </w:pPr>
          </w:p>
          <w:p w:rsidR="002F2749" w:rsidRDefault="002F2749" w:rsidP="0095689F">
            <w:pPr>
              <w:jc w:val="center"/>
              <w:rPr>
                <w:rFonts w:ascii="Georgia" w:hAnsi="Georgia"/>
                <w:b/>
                <w:sz w:val="32"/>
              </w:rPr>
            </w:pPr>
            <w:r w:rsidRPr="008529FD">
              <w:rPr>
                <w:b/>
                <w:color w:val="993366"/>
                <w:sz w:val="16"/>
                <w:szCs w:val="16"/>
              </w:rPr>
              <w:t xml:space="preserve">Rev </w:t>
            </w:r>
            <w:r>
              <w:rPr>
                <w:b/>
                <w:color w:val="993366"/>
                <w:sz w:val="16"/>
                <w:szCs w:val="16"/>
              </w:rPr>
              <w:t>05/13/12</w:t>
            </w:r>
          </w:p>
          <w:p w:rsidR="002F2749" w:rsidRPr="00FC3F61" w:rsidRDefault="002F2749" w:rsidP="008529FD">
            <w:pPr>
              <w:jc w:val="right"/>
              <w:rPr>
                <w:rFonts w:ascii="Georgia" w:hAnsi="Georgia"/>
                <w:sz w:val="20"/>
              </w:rPr>
            </w:pPr>
          </w:p>
        </w:tc>
      </w:tr>
      <w:tr w:rsidR="002F2749">
        <w:trPr>
          <w:cantSplit/>
          <w:trHeight w:val="10800"/>
        </w:trPr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tcMar>
              <w:left w:w="360" w:type="dxa"/>
              <w:right w:w="360" w:type="dxa"/>
            </w:tcMar>
          </w:tcPr>
          <w:p w:rsidR="002F2749" w:rsidRPr="00FC3F61" w:rsidRDefault="002F2749" w:rsidP="004079D0">
            <w:pPr>
              <w:jc w:val="center"/>
              <w:rPr>
                <w:rFonts w:ascii="Georgia" w:hAnsi="Georgia"/>
                <w:b/>
                <w:sz w:val="32"/>
              </w:rPr>
            </w:pPr>
            <w:r w:rsidRPr="00FC3F61">
              <w:rPr>
                <w:rFonts w:ascii="Georgia" w:hAnsi="Georgia"/>
                <w:b/>
                <w:sz w:val="32"/>
              </w:rPr>
              <w:t>What to Bring Checklist</w:t>
            </w:r>
          </w:p>
          <w:p w:rsidR="002F2749" w:rsidRPr="00FC3F61" w:rsidRDefault="002F2749" w:rsidP="004079D0">
            <w:pPr>
              <w:jc w:val="center"/>
              <w:rPr>
                <w:rFonts w:ascii="Georgia" w:hAnsi="Georgia"/>
                <w:sz w:val="20"/>
              </w:rPr>
            </w:pPr>
          </w:p>
          <w:p w:rsidR="002F2749" w:rsidRPr="00FC3F61" w:rsidRDefault="002F2749" w:rsidP="00667DEB">
            <w:pPr>
              <w:jc w:val="center"/>
              <w:rPr>
                <w:rFonts w:ascii="Georgia" w:hAnsi="Georgia"/>
                <w:b/>
              </w:rPr>
            </w:pPr>
            <w:r w:rsidRPr="00FC3F61">
              <w:rPr>
                <w:rFonts w:ascii="Georgia" w:hAnsi="Georgia"/>
                <w:b/>
              </w:rPr>
              <w:t>Personal Items</w:t>
            </w:r>
          </w:p>
          <w:p w:rsidR="002F2749" w:rsidRPr="00FC3F61" w:rsidRDefault="002F2749" w:rsidP="004079D0">
            <w:pPr>
              <w:ind w:left="360"/>
              <w:rPr>
                <w:rFonts w:ascii="Georgia" w:hAnsi="Georgia"/>
                <w:sz w:val="18"/>
              </w:rPr>
            </w:pPr>
          </w:p>
          <w:p w:rsidR="002F2749" w:rsidRPr="005A5C38" w:rsidRDefault="002F2749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A teachable attitude (</w:t>
            </w:r>
            <w:r w:rsidRPr="005A5C38">
              <w:rPr>
                <w:rFonts w:ascii="Georgia" w:hAnsi="Georgia"/>
                <w:sz w:val="14"/>
                <w:szCs w:val="14"/>
                <w:u w:val="single"/>
              </w:rPr>
              <w:t>most important thing</w:t>
            </w:r>
            <w:r w:rsidRPr="005A5C38">
              <w:rPr>
                <w:rFonts w:ascii="Georgia" w:hAnsi="Georgia"/>
                <w:sz w:val="14"/>
                <w:szCs w:val="14"/>
              </w:rPr>
              <w:t>)</w:t>
            </w:r>
          </w:p>
          <w:p w:rsidR="002F2749" w:rsidRPr="005A5C38" w:rsidRDefault="002F2749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Ear protection: Muffs and/or ear plugs</w:t>
            </w:r>
          </w:p>
          <w:p w:rsidR="002F2749" w:rsidRPr="005A5C38" w:rsidRDefault="002F2749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Eye protection</w:t>
            </w:r>
          </w:p>
          <w:p w:rsidR="002F2749" w:rsidRPr="005A5C38" w:rsidRDefault="002F2749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Necessary clothing for any kind of weather</w:t>
            </w:r>
          </w:p>
          <w:p w:rsidR="002F2749" w:rsidRPr="005A5C38" w:rsidRDefault="002F2749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A hat with a brim to block the sun/rain.</w:t>
            </w:r>
          </w:p>
          <w:p w:rsidR="002F2749" w:rsidRPr="005A5C38" w:rsidRDefault="002F2749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Lots of water (Must stay hydrated)</w:t>
            </w:r>
          </w:p>
          <w:p w:rsidR="002F2749" w:rsidRPr="005A5C38" w:rsidRDefault="002F2749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Sun screen</w:t>
            </w:r>
          </w:p>
          <w:p w:rsidR="002F2749" w:rsidRPr="005A5C38" w:rsidRDefault="002F2749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Light lunch &amp; snacks</w:t>
            </w:r>
          </w:p>
          <w:p w:rsidR="002F2749" w:rsidRPr="005A5C38" w:rsidRDefault="002F2749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Elbow pads or shooting Jacket</w:t>
            </w:r>
          </w:p>
          <w:p w:rsidR="002F2749" w:rsidRPr="005A5C38" w:rsidRDefault="002F2749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Ground cover (A rug remnant works well)</w:t>
            </w:r>
          </w:p>
          <w:p w:rsidR="002F2749" w:rsidRPr="005A5C38" w:rsidRDefault="002F2749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 xml:space="preserve">Little notebook &amp; pen (2.5 X 3.5 works well) </w:t>
            </w:r>
          </w:p>
          <w:p w:rsidR="002F2749" w:rsidRPr="005A5C38" w:rsidRDefault="002F2749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Bug spray</w:t>
            </w:r>
          </w:p>
          <w:p w:rsidR="002F2749" w:rsidRPr="005A5C38" w:rsidRDefault="002F2749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Wet wipes</w:t>
            </w:r>
          </w:p>
          <w:p w:rsidR="002F2749" w:rsidRPr="005A5C38" w:rsidRDefault="002F2749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Aspirin or Ibuprofen</w:t>
            </w:r>
          </w:p>
          <w:p w:rsidR="002F2749" w:rsidRPr="005A5C38" w:rsidRDefault="002F2749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Folding chair (not necessary but nice)</w:t>
            </w:r>
          </w:p>
          <w:p w:rsidR="002F2749" w:rsidRPr="005A5C38" w:rsidRDefault="002F2749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Staple gun and staples (if you have them)</w:t>
            </w:r>
          </w:p>
          <w:p w:rsidR="002F2749" w:rsidRPr="005A5C38" w:rsidRDefault="002F2749" w:rsidP="004079D0">
            <w:pPr>
              <w:rPr>
                <w:rFonts w:ascii="Georgia" w:hAnsi="Georgia"/>
                <w:sz w:val="14"/>
                <w:szCs w:val="14"/>
              </w:rPr>
            </w:pPr>
          </w:p>
          <w:p w:rsidR="002F2749" w:rsidRPr="005A5C38" w:rsidRDefault="002F2749" w:rsidP="004079D0">
            <w:pPr>
              <w:jc w:val="center"/>
              <w:rPr>
                <w:rFonts w:ascii="Georgia" w:hAnsi="Georgia"/>
                <w:b/>
                <w:sz w:val="14"/>
                <w:szCs w:val="14"/>
              </w:rPr>
            </w:pPr>
            <w:r w:rsidRPr="005A5C38">
              <w:rPr>
                <w:rFonts w:ascii="Georgia" w:hAnsi="Georgia"/>
                <w:b/>
                <w:sz w:val="14"/>
                <w:szCs w:val="14"/>
              </w:rPr>
              <w:t>Rifle &amp; Related Items</w:t>
            </w:r>
          </w:p>
          <w:p w:rsidR="002F2749" w:rsidRPr="005A5C38" w:rsidRDefault="002F2749" w:rsidP="004079D0">
            <w:pPr>
              <w:rPr>
                <w:rFonts w:ascii="Georgia" w:hAnsi="Georgia"/>
                <w:b/>
                <w:sz w:val="14"/>
                <w:szCs w:val="14"/>
              </w:rPr>
            </w:pPr>
          </w:p>
          <w:p w:rsidR="002F2749" w:rsidRPr="005A5C38" w:rsidRDefault="002F2749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A rifle preferably zeroed for 25 meters (any caliber from .22lr to 8mm)</w:t>
            </w:r>
          </w:p>
          <w:p w:rsidR="002F2749" w:rsidRPr="005A5C38" w:rsidRDefault="002F2749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400+ rounds of ammunition of the same type &amp; brand. Make sure the ammo you bring functions well in your rifle before hand.</w:t>
            </w:r>
          </w:p>
          <w:p w:rsidR="002F2749" w:rsidRDefault="002F2749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 xml:space="preserve">GI style web sling (either cotton &amp; nylon) Slings are available here: </w:t>
            </w:r>
            <w:hyperlink r:id="rId9" w:history="1">
              <w:r w:rsidRPr="00974585">
                <w:rPr>
                  <w:rStyle w:val="Hyperlink"/>
                  <w:rFonts w:ascii="Georgia" w:hAnsi="Georgia"/>
                  <w:sz w:val="14"/>
                  <w:szCs w:val="14"/>
                </w:rPr>
                <w:t>http://www.appleseedstore.flyingcart.com</w:t>
              </w:r>
            </w:hyperlink>
          </w:p>
          <w:p w:rsidR="002F2749" w:rsidRPr="005A5C38" w:rsidRDefault="002F2749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>
              <w:rPr>
                <w:rFonts w:ascii="Georgia" w:hAnsi="Georgia"/>
                <w:sz w:val="14"/>
                <w:szCs w:val="14"/>
              </w:rPr>
              <w:t>1 ¼” Sling swivels and studs</w:t>
            </w:r>
          </w:p>
          <w:p w:rsidR="002F2749" w:rsidRPr="005A5C38" w:rsidRDefault="002F2749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Sight adjustment tools</w:t>
            </w:r>
          </w:p>
          <w:p w:rsidR="002F2749" w:rsidRPr="005A5C38" w:rsidRDefault="002F2749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Mag</w:t>
            </w:r>
            <w:r>
              <w:rPr>
                <w:rFonts w:ascii="Georgia" w:hAnsi="Georgia"/>
                <w:sz w:val="14"/>
                <w:szCs w:val="14"/>
              </w:rPr>
              <w:t>azines</w:t>
            </w:r>
            <w:r w:rsidRPr="005A5C38">
              <w:rPr>
                <w:rFonts w:ascii="Georgia" w:hAnsi="Georgia"/>
                <w:sz w:val="14"/>
                <w:szCs w:val="14"/>
              </w:rPr>
              <w:t>. (</w:t>
            </w:r>
            <w:r>
              <w:rPr>
                <w:rFonts w:ascii="Georgia" w:hAnsi="Georgia"/>
                <w:sz w:val="14"/>
                <w:szCs w:val="14"/>
              </w:rPr>
              <w:t xml:space="preserve">10+ </w:t>
            </w:r>
            <w:r w:rsidRPr="005A5C38">
              <w:rPr>
                <w:rFonts w:ascii="Georgia" w:hAnsi="Georgia"/>
                <w:sz w:val="14"/>
                <w:szCs w:val="14"/>
              </w:rPr>
              <w:t xml:space="preserve">rds </w:t>
            </w:r>
            <w:r>
              <w:rPr>
                <w:rFonts w:ascii="Georgia" w:hAnsi="Georgia"/>
                <w:sz w:val="14"/>
                <w:szCs w:val="14"/>
              </w:rPr>
              <w:t>preferred,  2 ea min, 4 ea if possible</w:t>
            </w:r>
          </w:p>
          <w:p w:rsidR="002F2749" w:rsidRPr="005A5C38" w:rsidRDefault="002F2749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Gun cleaning supplies and lube/clp</w:t>
            </w:r>
          </w:p>
          <w:p w:rsidR="002F2749" w:rsidRPr="005A5C38" w:rsidRDefault="002F2749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Something to cover your rifle to keep blowing sand or rain off it.</w:t>
            </w:r>
          </w:p>
          <w:p w:rsidR="002F2749" w:rsidRPr="005A5C38" w:rsidRDefault="002F2749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Instructions for your rifle (if you have them)</w:t>
            </w:r>
          </w:p>
          <w:p w:rsidR="002F2749" w:rsidRPr="005A5C38" w:rsidRDefault="002F2749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Back-up rifle (if you have one)</w:t>
            </w:r>
          </w:p>
          <w:p w:rsidR="002F2749" w:rsidRPr="005A5C38" w:rsidRDefault="002F2749" w:rsidP="004079D0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Know the laws of the state you are going to and only bring that which is within the law</w:t>
            </w:r>
          </w:p>
          <w:p w:rsidR="002F2749" w:rsidRDefault="002F2749" w:rsidP="004079D0">
            <w:pPr>
              <w:jc w:val="center"/>
              <w:rPr>
                <w:rFonts w:ascii="Georgia" w:hAnsi="Georgia"/>
                <w:sz w:val="20"/>
              </w:rPr>
            </w:pPr>
          </w:p>
          <w:p w:rsidR="002F2749" w:rsidRDefault="002F2749" w:rsidP="004079D0">
            <w:pPr>
              <w:jc w:val="center"/>
              <w:rPr>
                <w:rFonts w:ascii="Georgia" w:hAnsi="Georgia"/>
                <w:sz w:val="20"/>
              </w:rPr>
            </w:pPr>
            <w:r w:rsidRPr="00DD1884">
              <w:rPr>
                <w:rFonts w:ascii="Georgia" w:hAnsi="Georgia"/>
                <w:color w:val="FF0000"/>
                <w:sz w:val="20"/>
              </w:rPr>
              <w:t>*</w:t>
            </w:r>
            <w:r>
              <w:rPr>
                <w:rFonts w:ascii="Georgia" w:hAnsi="Georgia"/>
                <w:sz w:val="20"/>
              </w:rPr>
              <w:t xml:space="preserve"> </w:t>
            </w:r>
            <w:r w:rsidRPr="00DD1884">
              <w:rPr>
                <w:rFonts w:ascii="Georgia" w:hAnsi="Georgia"/>
                <w:color w:val="FF0000"/>
                <w:sz w:val="20"/>
              </w:rPr>
              <w:t>201</w:t>
            </w:r>
            <w:r>
              <w:rPr>
                <w:rFonts w:ascii="Georgia" w:hAnsi="Georgia"/>
                <w:color w:val="FF0000"/>
                <w:sz w:val="20"/>
              </w:rPr>
              <w:t>2</w:t>
            </w:r>
            <w:r w:rsidRPr="00DD1884">
              <w:rPr>
                <w:rFonts w:ascii="Georgia" w:hAnsi="Georgia"/>
                <w:color w:val="FF0000"/>
                <w:sz w:val="20"/>
              </w:rPr>
              <w:t xml:space="preserve"> Pricing</w:t>
            </w:r>
            <w:r>
              <w:rPr>
                <w:rFonts w:ascii="Georgia" w:hAnsi="Georgia"/>
                <w:color w:val="FF0000"/>
                <w:sz w:val="20"/>
              </w:rPr>
              <w:t xml:space="preserve"> </w:t>
            </w:r>
            <w:r w:rsidRPr="00DD1884">
              <w:rPr>
                <w:rFonts w:ascii="Georgia" w:hAnsi="Georgia"/>
                <w:color w:val="FF0000"/>
                <w:sz w:val="20"/>
              </w:rPr>
              <w:t>*</w:t>
            </w:r>
          </w:p>
          <w:p w:rsidR="002F2749" w:rsidRDefault="002F2749" w:rsidP="006F08AC">
            <w:pPr>
              <w:jc w:val="center"/>
              <w:rPr>
                <w:rFonts w:ascii="Georgia" w:hAnsi="Georgia"/>
                <w:sz w:val="14"/>
                <w:szCs w:val="14"/>
              </w:rPr>
            </w:pPr>
            <w:r>
              <w:rPr>
                <w:rFonts w:ascii="Georgia" w:hAnsi="Georgia"/>
                <w:sz w:val="14"/>
                <w:szCs w:val="14"/>
              </w:rPr>
              <w:t>Adult Male</w:t>
            </w:r>
          </w:p>
          <w:p w:rsidR="002F2749" w:rsidRDefault="002F2749" w:rsidP="004079D0">
            <w:pPr>
              <w:jc w:val="center"/>
              <w:rPr>
                <w:rFonts w:ascii="Georgia" w:hAnsi="Georgia"/>
                <w:sz w:val="14"/>
                <w:szCs w:val="14"/>
              </w:rPr>
            </w:pPr>
            <w:r>
              <w:rPr>
                <w:rFonts w:ascii="Georgia" w:hAnsi="Georgia"/>
                <w:sz w:val="14"/>
                <w:szCs w:val="14"/>
              </w:rPr>
              <w:t>$70.00 Two full days of instruction</w:t>
            </w:r>
          </w:p>
          <w:p w:rsidR="002F2749" w:rsidRPr="00DD1884" w:rsidRDefault="002F2749" w:rsidP="006F08AC">
            <w:pPr>
              <w:jc w:val="center"/>
              <w:rPr>
                <w:rFonts w:ascii="Georgia" w:hAnsi="Georgia"/>
                <w:sz w:val="14"/>
                <w:szCs w:val="14"/>
              </w:rPr>
            </w:pPr>
            <w:r w:rsidRPr="00DD1884">
              <w:rPr>
                <w:rFonts w:ascii="Georgia" w:hAnsi="Georgia"/>
                <w:sz w:val="14"/>
                <w:szCs w:val="14"/>
              </w:rPr>
              <w:t>Women:</w:t>
            </w:r>
          </w:p>
          <w:p w:rsidR="002F2749" w:rsidRPr="00DD1884" w:rsidRDefault="002F2749" w:rsidP="004079D0">
            <w:pPr>
              <w:jc w:val="center"/>
              <w:rPr>
                <w:rFonts w:ascii="Georgia" w:hAnsi="Georgia"/>
                <w:sz w:val="14"/>
                <w:szCs w:val="14"/>
              </w:rPr>
            </w:pPr>
            <w:r w:rsidRPr="00DD1884">
              <w:rPr>
                <w:rFonts w:ascii="Georgia" w:hAnsi="Georgia"/>
                <w:sz w:val="14"/>
                <w:szCs w:val="14"/>
              </w:rPr>
              <w:t>$10.00 registration fee for both days, $5.00 registration fee for one day.</w:t>
            </w:r>
          </w:p>
          <w:p w:rsidR="002F2749" w:rsidRPr="00DD1884" w:rsidRDefault="002F2749" w:rsidP="004079D0">
            <w:pPr>
              <w:jc w:val="center"/>
              <w:rPr>
                <w:rFonts w:ascii="Georgia" w:hAnsi="Georgia"/>
                <w:sz w:val="14"/>
                <w:szCs w:val="14"/>
              </w:rPr>
            </w:pPr>
            <w:r w:rsidRPr="00DD1884">
              <w:rPr>
                <w:rFonts w:ascii="Georgia" w:hAnsi="Georgia"/>
                <w:sz w:val="14"/>
                <w:szCs w:val="14"/>
              </w:rPr>
              <w:t>Youth under 21:</w:t>
            </w:r>
          </w:p>
          <w:p w:rsidR="002F2749" w:rsidRDefault="002F2749" w:rsidP="004079D0">
            <w:pPr>
              <w:jc w:val="center"/>
              <w:rPr>
                <w:rFonts w:ascii="Georgia" w:hAnsi="Georgia"/>
                <w:sz w:val="14"/>
                <w:szCs w:val="14"/>
              </w:rPr>
            </w:pPr>
            <w:r w:rsidRPr="00DD1884">
              <w:rPr>
                <w:rFonts w:ascii="Georgia" w:hAnsi="Georgia"/>
                <w:sz w:val="14"/>
                <w:szCs w:val="14"/>
              </w:rPr>
              <w:t>$5.00 registration fee for both days, $2.50 registration fee for one day.</w:t>
            </w:r>
          </w:p>
          <w:p w:rsidR="002F2749" w:rsidRPr="00DD1884" w:rsidRDefault="002F2749" w:rsidP="004079D0">
            <w:pPr>
              <w:jc w:val="center"/>
              <w:rPr>
                <w:rFonts w:ascii="Georgia" w:hAnsi="Georgia"/>
                <w:sz w:val="14"/>
                <w:szCs w:val="14"/>
              </w:rPr>
            </w:pPr>
            <w:r>
              <w:rPr>
                <w:rFonts w:ascii="Georgia" w:hAnsi="Georgia"/>
                <w:sz w:val="14"/>
                <w:szCs w:val="14"/>
              </w:rPr>
              <w:t>The above include a non-refundable registration fee</w:t>
            </w:r>
          </w:p>
          <w:p w:rsidR="002F2749" w:rsidRPr="00DD1884" w:rsidRDefault="002F2749" w:rsidP="004079D0">
            <w:pPr>
              <w:jc w:val="center"/>
              <w:rPr>
                <w:rFonts w:ascii="Georgia" w:hAnsi="Georgia"/>
                <w:color w:val="C00000"/>
                <w:sz w:val="14"/>
                <w:szCs w:val="14"/>
              </w:rPr>
            </w:pPr>
          </w:p>
          <w:p w:rsidR="002F2749" w:rsidRPr="00DD1884" w:rsidRDefault="002F2749" w:rsidP="004079D0">
            <w:pPr>
              <w:jc w:val="center"/>
              <w:rPr>
                <w:rFonts w:ascii="Georgia" w:hAnsi="Georgia"/>
                <w:color w:val="C00000"/>
                <w:sz w:val="20"/>
              </w:rPr>
            </w:pPr>
            <w:r w:rsidRPr="00DD1884">
              <w:rPr>
                <w:rFonts w:ascii="Georgia" w:hAnsi="Georgia"/>
                <w:color w:val="C00000"/>
                <w:sz w:val="20"/>
              </w:rPr>
              <w:t>Active, Reserve, National Guard Military, &amp;</w:t>
            </w:r>
          </w:p>
          <w:p w:rsidR="002F2749" w:rsidRDefault="002F2749" w:rsidP="004079D0">
            <w:pPr>
              <w:jc w:val="center"/>
              <w:rPr>
                <w:rFonts w:ascii="Georgia" w:hAnsi="Georgia"/>
                <w:color w:val="C00000"/>
                <w:sz w:val="20"/>
              </w:rPr>
            </w:pPr>
            <w:r w:rsidRPr="00DD1884">
              <w:rPr>
                <w:rFonts w:ascii="Georgia" w:hAnsi="Georgia"/>
                <w:color w:val="C00000"/>
                <w:sz w:val="20"/>
              </w:rPr>
              <w:t xml:space="preserve">Peace Officer personnel SHOOT FREE!! </w:t>
            </w:r>
          </w:p>
          <w:p w:rsidR="002F2749" w:rsidRPr="00667DEB" w:rsidRDefault="002F2749" w:rsidP="006F08AC">
            <w:pPr>
              <w:ind w:left="3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Some host ranges may charge a nominal use fee which must be paid at registration</w:t>
            </w:r>
          </w:p>
        </w:tc>
        <w:tc>
          <w:tcPr>
            <w:tcW w:w="4799" w:type="dxa"/>
            <w:tcBorders>
              <w:top w:val="nil"/>
              <w:left w:val="nil"/>
              <w:bottom w:val="nil"/>
              <w:right w:val="nil"/>
            </w:tcBorders>
            <w:tcMar>
              <w:left w:w="360" w:type="dxa"/>
              <w:right w:w="360" w:type="dxa"/>
            </w:tcMar>
          </w:tcPr>
          <w:p w:rsidR="002F2749" w:rsidRPr="00FC3F61" w:rsidRDefault="002F2749" w:rsidP="004079D0">
            <w:pPr>
              <w:jc w:val="center"/>
              <w:rPr>
                <w:rFonts w:ascii="Georgia" w:hAnsi="Georgia"/>
                <w:b/>
                <w:sz w:val="32"/>
              </w:rPr>
            </w:pPr>
            <w:r w:rsidRPr="00FC3F61">
              <w:rPr>
                <w:rFonts w:ascii="Georgia" w:hAnsi="Georgia"/>
                <w:b/>
                <w:sz w:val="32"/>
              </w:rPr>
              <w:t>What to Bring Checklist</w:t>
            </w:r>
          </w:p>
          <w:p w:rsidR="002F2749" w:rsidRPr="00FC3F61" w:rsidRDefault="002F2749" w:rsidP="004079D0">
            <w:pPr>
              <w:jc w:val="center"/>
              <w:rPr>
                <w:rFonts w:ascii="Georgia" w:hAnsi="Georgia"/>
                <w:sz w:val="20"/>
              </w:rPr>
            </w:pPr>
          </w:p>
          <w:p w:rsidR="002F2749" w:rsidRPr="00FC3F61" w:rsidRDefault="002F2749" w:rsidP="00667DEB">
            <w:pPr>
              <w:jc w:val="center"/>
              <w:rPr>
                <w:rFonts w:ascii="Georgia" w:hAnsi="Georgia"/>
                <w:b/>
              </w:rPr>
            </w:pPr>
            <w:r w:rsidRPr="00FC3F61">
              <w:rPr>
                <w:rFonts w:ascii="Georgia" w:hAnsi="Georgia"/>
                <w:b/>
              </w:rPr>
              <w:t>Personal Items</w:t>
            </w:r>
          </w:p>
          <w:p w:rsidR="002F2749" w:rsidRPr="00FC3F61" w:rsidRDefault="002F2749" w:rsidP="004079D0">
            <w:pPr>
              <w:ind w:left="360"/>
              <w:rPr>
                <w:rFonts w:ascii="Georgia" w:hAnsi="Georgia"/>
                <w:sz w:val="18"/>
              </w:rPr>
            </w:pPr>
          </w:p>
          <w:p w:rsidR="002F2749" w:rsidRPr="005A5C38" w:rsidRDefault="002F2749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A teachable attitude (</w:t>
            </w:r>
            <w:r w:rsidRPr="005A5C38">
              <w:rPr>
                <w:rFonts w:ascii="Georgia" w:hAnsi="Georgia"/>
                <w:sz w:val="14"/>
                <w:szCs w:val="14"/>
                <w:u w:val="single"/>
              </w:rPr>
              <w:t>most important thing</w:t>
            </w:r>
            <w:r w:rsidRPr="005A5C38">
              <w:rPr>
                <w:rFonts w:ascii="Georgia" w:hAnsi="Georgia"/>
                <w:sz w:val="14"/>
                <w:szCs w:val="14"/>
              </w:rPr>
              <w:t>)</w:t>
            </w:r>
          </w:p>
          <w:p w:rsidR="002F2749" w:rsidRPr="005A5C38" w:rsidRDefault="002F2749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Ear protection: Muffs and/or ear plugs</w:t>
            </w:r>
          </w:p>
          <w:p w:rsidR="002F2749" w:rsidRPr="005A5C38" w:rsidRDefault="002F2749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Eye protection</w:t>
            </w:r>
          </w:p>
          <w:p w:rsidR="002F2749" w:rsidRPr="005A5C38" w:rsidRDefault="002F2749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Necessary clothing for any kind of weather</w:t>
            </w:r>
          </w:p>
          <w:p w:rsidR="002F2749" w:rsidRPr="005A5C38" w:rsidRDefault="002F2749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A hat with a brim to block the sun/rain.</w:t>
            </w:r>
          </w:p>
          <w:p w:rsidR="002F2749" w:rsidRPr="005A5C38" w:rsidRDefault="002F2749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Lots of water (Must stay hydrated)</w:t>
            </w:r>
          </w:p>
          <w:p w:rsidR="002F2749" w:rsidRPr="005A5C38" w:rsidRDefault="002F2749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Sun screen</w:t>
            </w:r>
          </w:p>
          <w:p w:rsidR="002F2749" w:rsidRPr="005A5C38" w:rsidRDefault="002F2749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Light lunch &amp; snacks</w:t>
            </w:r>
          </w:p>
          <w:p w:rsidR="002F2749" w:rsidRPr="005A5C38" w:rsidRDefault="002F2749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Elbow pads or shooting Jacket</w:t>
            </w:r>
          </w:p>
          <w:p w:rsidR="002F2749" w:rsidRPr="005A5C38" w:rsidRDefault="002F2749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Ground cover (A rug remnant works well)</w:t>
            </w:r>
          </w:p>
          <w:p w:rsidR="002F2749" w:rsidRPr="005A5C38" w:rsidRDefault="002F2749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 xml:space="preserve">Little notebook &amp; pen (2.5 X 3.5 works well) </w:t>
            </w:r>
          </w:p>
          <w:p w:rsidR="002F2749" w:rsidRPr="005A5C38" w:rsidRDefault="002F2749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Bug spray</w:t>
            </w:r>
          </w:p>
          <w:p w:rsidR="002F2749" w:rsidRPr="005A5C38" w:rsidRDefault="002F2749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Wet wipes</w:t>
            </w:r>
          </w:p>
          <w:p w:rsidR="002F2749" w:rsidRPr="005A5C38" w:rsidRDefault="002F2749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Aspirin or Ibuprofen</w:t>
            </w:r>
          </w:p>
          <w:p w:rsidR="002F2749" w:rsidRPr="005A5C38" w:rsidRDefault="002F2749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Folding chair (not necessary but nice)</w:t>
            </w:r>
          </w:p>
          <w:p w:rsidR="002F2749" w:rsidRPr="005A5C38" w:rsidRDefault="002F2749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Staple gun and staples (if you have them)</w:t>
            </w:r>
          </w:p>
          <w:p w:rsidR="002F2749" w:rsidRPr="005A5C38" w:rsidRDefault="002F2749" w:rsidP="004079D0">
            <w:pPr>
              <w:rPr>
                <w:rFonts w:ascii="Georgia" w:hAnsi="Georgia"/>
                <w:sz w:val="14"/>
                <w:szCs w:val="14"/>
              </w:rPr>
            </w:pPr>
          </w:p>
          <w:p w:rsidR="002F2749" w:rsidRPr="005A5C38" w:rsidRDefault="002F2749" w:rsidP="00667DEB">
            <w:pPr>
              <w:jc w:val="center"/>
              <w:rPr>
                <w:rFonts w:ascii="Georgia" w:hAnsi="Georgia"/>
                <w:b/>
                <w:sz w:val="14"/>
                <w:szCs w:val="14"/>
              </w:rPr>
            </w:pPr>
            <w:r w:rsidRPr="005A5C38">
              <w:rPr>
                <w:rFonts w:ascii="Georgia" w:hAnsi="Georgia"/>
                <w:b/>
                <w:sz w:val="14"/>
                <w:szCs w:val="14"/>
              </w:rPr>
              <w:t>Rifle &amp; Related Items</w:t>
            </w:r>
          </w:p>
          <w:p w:rsidR="002F2749" w:rsidRPr="005A5C38" w:rsidRDefault="002F2749" w:rsidP="00667DEB">
            <w:pPr>
              <w:rPr>
                <w:rFonts w:ascii="Georgia" w:hAnsi="Georgia"/>
                <w:b/>
                <w:sz w:val="14"/>
                <w:szCs w:val="14"/>
              </w:rPr>
            </w:pPr>
          </w:p>
          <w:p w:rsidR="002F2749" w:rsidRPr="005A5C38" w:rsidRDefault="002F2749" w:rsidP="00667DEB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A rifle preferably zeroed for 25 meters (any caliber from .22lr to 8mm)</w:t>
            </w:r>
          </w:p>
          <w:p w:rsidR="002F2749" w:rsidRPr="005A5C38" w:rsidRDefault="002F2749" w:rsidP="00667DEB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400+ rounds of ammunition of the same type &amp; brand. Make sure the ammo you bring functions well in your rifle before hand.</w:t>
            </w:r>
          </w:p>
          <w:p w:rsidR="002F2749" w:rsidRDefault="002F2749" w:rsidP="00667DEB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 xml:space="preserve">GI style web sling (either cotton &amp; nylon) Slings are available here: </w:t>
            </w:r>
            <w:hyperlink r:id="rId10" w:history="1">
              <w:r w:rsidRPr="00974585">
                <w:rPr>
                  <w:rStyle w:val="Hyperlink"/>
                  <w:rFonts w:ascii="Georgia" w:hAnsi="Georgia"/>
                  <w:sz w:val="14"/>
                  <w:szCs w:val="14"/>
                </w:rPr>
                <w:t>http://www.appleseedstore.flyingcart.com</w:t>
              </w:r>
            </w:hyperlink>
          </w:p>
          <w:p w:rsidR="002F2749" w:rsidRPr="005A5C38" w:rsidRDefault="002F2749" w:rsidP="00667DEB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>
              <w:rPr>
                <w:rFonts w:ascii="Georgia" w:hAnsi="Georgia"/>
                <w:sz w:val="14"/>
                <w:szCs w:val="14"/>
              </w:rPr>
              <w:t>1 ¼” Sling swivels and studs</w:t>
            </w:r>
          </w:p>
          <w:p w:rsidR="002F2749" w:rsidRPr="005A5C38" w:rsidRDefault="002F2749" w:rsidP="00667DEB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Sight adjustment tools</w:t>
            </w:r>
          </w:p>
          <w:p w:rsidR="002F2749" w:rsidRPr="005A5C38" w:rsidRDefault="002F2749" w:rsidP="00667DEB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Mag</w:t>
            </w:r>
            <w:r>
              <w:rPr>
                <w:rFonts w:ascii="Georgia" w:hAnsi="Georgia"/>
                <w:sz w:val="14"/>
                <w:szCs w:val="14"/>
              </w:rPr>
              <w:t>azines</w:t>
            </w:r>
            <w:r w:rsidRPr="005A5C38">
              <w:rPr>
                <w:rFonts w:ascii="Georgia" w:hAnsi="Georgia"/>
                <w:sz w:val="14"/>
                <w:szCs w:val="14"/>
              </w:rPr>
              <w:t>. (</w:t>
            </w:r>
            <w:r>
              <w:rPr>
                <w:rFonts w:ascii="Georgia" w:hAnsi="Georgia"/>
                <w:sz w:val="14"/>
                <w:szCs w:val="14"/>
              </w:rPr>
              <w:t xml:space="preserve">10+ </w:t>
            </w:r>
            <w:r w:rsidRPr="005A5C38">
              <w:rPr>
                <w:rFonts w:ascii="Georgia" w:hAnsi="Georgia"/>
                <w:sz w:val="14"/>
                <w:szCs w:val="14"/>
              </w:rPr>
              <w:t xml:space="preserve">rds </w:t>
            </w:r>
            <w:r>
              <w:rPr>
                <w:rFonts w:ascii="Georgia" w:hAnsi="Georgia"/>
                <w:sz w:val="14"/>
                <w:szCs w:val="14"/>
              </w:rPr>
              <w:t>preferred,  2 ea min, 4 ea if possible</w:t>
            </w:r>
          </w:p>
          <w:p w:rsidR="002F2749" w:rsidRPr="005A5C38" w:rsidRDefault="002F2749" w:rsidP="00667DEB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Gun cleaning supplies and lube/clp</w:t>
            </w:r>
          </w:p>
          <w:p w:rsidR="002F2749" w:rsidRPr="005A5C38" w:rsidRDefault="002F2749" w:rsidP="00667DEB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Something to cover your rifle to keep blowing sand or rain off it.</w:t>
            </w:r>
          </w:p>
          <w:p w:rsidR="002F2749" w:rsidRPr="005A5C38" w:rsidRDefault="002F2749" w:rsidP="00667DEB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Instructions for your rifle (if you have them)</w:t>
            </w:r>
          </w:p>
          <w:p w:rsidR="002F2749" w:rsidRPr="005A5C38" w:rsidRDefault="002F2749" w:rsidP="00667DEB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Back-up rifle (if you have one)</w:t>
            </w:r>
          </w:p>
          <w:p w:rsidR="002F2749" w:rsidRPr="005A5C38" w:rsidRDefault="002F2749" w:rsidP="00667DEB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Know the laws of the state you are going to and only bring that which is within the law</w:t>
            </w:r>
          </w:p>
          <w:p w:rsidR="002F2749" w:rsidRDefault="002F2749" w:rsidP="00667DEB">
            <w:pPr>
              <w:jc w:val="center"/>
              <w:rPr>
                <w:rFonts w:ascii="Georgia" w:hAnsi="Georgia"/>
                <w:sz w:val="20"/>
              </w:rPr>
            </w:pPr>
          </w:p>
          <w:p w:rsidR="002F2749" w:rsidRDefault="002F2749" w:rsidP="00667DEB">
            <w:pPr>
              <w:jc w:val="center"/>
              <w:rPr>
                <w:rFonts w:ascii="Georgia" w:hAnsi="Georgia"/>
                <w:sz w:val="20"/>
              </w:rPr>
            </w:pPr>
            <w:r w:rsidRPr="00DD1884">
              <w:rPr>
                <w:rFonts w:ascii="Georgia" w:hAnsi="Georgia"/>
                <w:color w:val="FF0000"/>
                <w:sz w:val="20"/>
              </w:rPr>
              <w:t>*</w:t>
            </w:r>
            <w:r>
              <w:rPr>
                <w:rFonts w:ascii="Georgia" w:hAnsi="Georgia"/>
                <w:sz w:val="20"/>
              </w:rPr>
              <w:t xml:space="preserve"> </w:t>
            </w:r>
            <w:r w:rsidRPr="00DD1884">
              <w:rPr>
                <w:rFonts w:ascii="Georgia" w:hAnsi="Georgia"/>
                <w:color w:val="FF0000"/>
                <w:sz w:val="20"/>
              </w:rPr>
              <w:t>201</w:t>
            </w:r>
            <w:r>
              <w:rPr>
                <w:rFonts w:ascii="Georgia" w:hAnsi="Georgia"/>
                <w:color w:val="FF0000"/>
                <w:sz w:val="20"/>
              </w:rPr>
              <w:t>2</w:t>
            </w:r>
            <w:r w:rsidRPr="00DD1884">
              <w:rPr>
                <w:rFonts w:ascii="Georgia" w:hAnsi="Georgia"/>
                <w:color w:val="FF0000"/>
                <w:sz w:val="20"/>
              </w:rPr>
              <w:t xml:space="preserve"> Pricing</w:t>
            </w:r>
            <w:r>
              <w:rPr>
                <w:rFonts w:ascii="Georgia" w:hAnsi="Georgia"/>
                <w:color w:val="FF0000"/>
                <w:sz w:val="20"/>
              </w:rPr>
              <w:t xml:space="preserve"> </w:t>
            </w:r>
            <w:r w:rsidRPr="00DD1884">
              <w:rPr>
                <w:rFonts w:ascii="Georgia" w:hAnsi="Georgia"/>
                <w:color w:val="FF0000"/>
                <w:sz w:val="20"/>
              </w:rPr>
              <w:t>*</w:t>
            </w:r>
          </w:p>
          <w:p w:rsidR="002F2749" w:rsidRDefault="002F2749" w:rsidP="00667DEB">
            <w:pPr>
              <w:jc w:val="center"/>
              <w:rPr>
                <w:rFonts w:ascii="Georgia" w:hAnsi="Georgia"/>
                <w:sz w:val="14"/>
                <w:szCs w:val="14"/>
              </w:rPr>
            </w:pPr>
            <w:r>
              <w:rPr>
                <w:rFonts w:ascii="Georgia" w:hAnsi="Georgia"/>
                <w:sz w:val="14"/>
                <w:szCs w:val="14"/>
              </w:rPr>
              <w:t>Adult Male</w:t>
            </w:r>
          </w:p>
          <w:p w:rsidR="002F2749" w:rsidRDefault="002F2749" w:rsidP="00667DEB">
            <w:pPr>
              <w:jc w:val="center"/>
              <w:rPr>
                <w:rFonts w:ascii="Georgia" w:hAnsi="Georgia"/>
                <w:sz w:val="14"/>
                <w:szCs w:val="14"/>
              </w:rPr>
            </w:pPr>
            <w:r>
              <w:rPr>
                <w:rFonts w:ascii="Georgia" w:hAnsi="Georgia"/>
                <w:sz w:val="14"/>
                <w:szCs w:val="14"/>
              </w:rPr>
              <w:t>$70.00 Two full days of instruction</w:t>
            </w:r>
          </w:p>
          <w:p w:rsidR="002F2749" w:rsidRPr="00DD1884" w:rsidRDefault="002F2749" w:rsidP="00667DEB">
            <w:pPr>
              <w:jc w:val="center"/>
              <w:rPr>
                <w:rFonts w:ascii="Georgia" w:hAnsi="Georgia"/>
                <w:sz w:val="14"/>
                <w:szCs w:val="14"/>
              </w:rPr>
            </w:pPr>
            <w:r w:rsidRPr="00DD1884">
              <w:rPr>
                <w:rFonts w:ascii="Georgia" w:hAnsi="Georgia"/>
                <w:sz w:val="14"/>
                <w:szCs w:val="14"/>
              </w:rPr>
              <w:t>Women:</w:t>
            </w:r>
          </w:p>
          <w:p w:rsidR="002F2749" w:rsidRPr="00DD1884" w:rsidRDefault="002F2749" w:rsidP="00667DEB">
            <w:pPr>
              <w:jc w:val="center"/>
              <w:rPr>
                <w:rFonts w:ascii="Georgia" w:hAnsi="Georgia"/>
                <w:sz w:val="14"/>
                <w:szCs w:val="14"/>
              </w:rPr>
            </w:pPr>
            <w:r w:rsidRPr="00DD1884">
              <w:rPr>
                <w:rFonts w:ascii="Georgia" w:hAnsi="Georgia"/>
                <w:sz w:val="14"/>
                <w:szCs w:val="14"/>
              </w:rPr>
              <w:t>$10.00 registration fee for both days, $5.00 registration fee for one day.</w:t>
            </w:r>
          </w:p>
          <w:p w:rsidR="002F2749" w:rsidRPr="00DD1884" w:rsidRDefault="002F2749" w:rsidP="00667DEB">
            <w:pPr>
              <w:jc w:val="center"/>
              <w:rPr>
                <w:rFonts w:ascii="Georgia" w:hAnsi="Georgia"/>
                <w:sz w:val="14"/>
                <w:szCs w:val="14"/>
              </w:rPr>
            </w:pPr>
            <w:r w:rsidRPr="00DD1884">
              <w:rPr>
                <w:rFonts w:ascii="Georgia" w:hAnsi="Georgia"/>
                <w:sz w:val="14"/>
                <w:szCs w:val="14"/>
              </w:rPr>
              <w:t>Youth under 21:</w:t>
            </w:r>
          </w:p>
          <w:p w:rsidR="002F2749" w:rsidRDefault="002F2749" w:rsidP="00667DEB">
            <w:pPr>
              <w:jc w:val="center"/>
              <w:rPr>
                <w:rFonts w:ascii="Georgia" w:hAnsi="Georgia"/>
                <w:sz w:val="14"/>
                <w:szCs w:val="14"/>
              </w:rPr>
            </w:pPr>
            <w:r w:rsidRPr="00DD1884">
              <w:rPr>
                <w:rFonts w:ascii="Georgia" w:hAnsi="Georgia"/>
                <w:sz w:val="14"/>
                <w:szCs w:val="14"/>
              </w:rPr>
              <w:t>$5.00 registration fee for both days, $2.50 registration fee for one day.</w:t>
            </w:r>
          </w:p>
          <w:p w:rsidR="002F2749" w:rsidRPr="00DD1884" w:rsidRDefault="002F2749" w:rsidP="00667DEB">
            <w:pPr>
              <w:jc w:val="center"/>
              <w:rPr>
                <w:rFonts w:ascii="Georgia" w:hAnsi="Georgia"/>
                <w:sz w:val="14"/>
                <w:szCs w:val="14"/>
              </w:rPr>
            </w:pPr>
            <w:r>
              <w:rPr>
                <w:rFonts w:ascii="Georgia" w:hAnsi="Georgia"/>
                <w:sz w:val="14"/>
                <w:szCs w:val="14"/>
              </w:rPr>
              <w:t>The above include a non-refundable registration fee</w:t>
            </w:r>
          </w:p>
          <w:p w:rsidR="002F2749" w:rsidRPr="00DD1884" w:rsidRDefault="002F2749" w:rsidP="00667DEB">
            <w:pPr>
              <w:jc w:val="center"/>
              <w:rPr>
                <w:rFonts w:ascii="Georgia" w:hAnsi="Georgia"/>
                <w:color w:val="C00000"/>
                <w:sz w:val="14"/>
                <w:szCs w:val="14"/>
              </w:rPr>
            </w:pPr>
          </w:p>
          <w:p w:rsidR="002F2749" w:rsidRPr="00DD1884" w:rsidRDefault="002F2749" w:rsidP="00667DEB">
            <w:pPr>
              <w:jc w:val="center"/>
              <w:rPr>
                <w:rFonts w:ascii="Georgia" w:hAnsi="Georgia"/>
                <w:color w:val="C00000"/>
                <w:sz w:val="20"/>
              </w:rPr>
            </w:pPr>
            <w:r w:rsidRPr="00DD1884">
              <w:rPr>
                <w:rFonts w:ascii="Georgia" w:hAnsi="Georgia"/>
                <w:color w:val="C00000"/>
                <w:sz w:val="20"/>
              </w:rPr>
              <w:t>Active, Reserve, National Guard Military, &amp;</w:t>
            </w:r>
          </w:p>
          <w:p w:rsidR="002F2749" w:rsidRDefault="002F2749" w:rsidP="00667DEB">
            <w:pPr>
              <w:jc w:val="center"/>
              <w:rPr>
                <w:rFonts w:ascii="Georgia" w:hAnsi="Georgia"/>
                <w:color w:val="C00000"/>
                <w:sz w:val="20"/>
              </w:rPr>
            </w:pPr>
            <w:r w:rsidRPr="00DD1884">
              <w:rPr>
                <w:rFonts w:ascii="Georgia" w:hAnsi="Georgia"/>
                <w:color w:val="C00000"/>
                <w:sz w:val="20"/>
              </w:rPr>
              <w:t xml:space="preserve">Peace Officer personnel SHOOT FREE!! </w:t>
            </w:r>
          </w:p>
          <w:p w:rsidR="002F2749" w:rsidRPr="00FC3F61" w:rsidRDefault="002F2749" w:rsidP="00667DEB">
            <w:pPr>
              <w:ind w:left="360"/>
              <w:jc w:val="center"/>
              <w:rPr>
                <w:rFonts w:ascii="Georgia" w:hAnsi="Georgia"/>
                <w:b/>
              </w:rPr>
            </w:pPr>
            <w:r>
              <w:rPr>
                <w:sz w:val="16"/>
                <w:szCs w:val="16"/>
              </w:rPr>
              <w:t>Some host ranges may charge a nominal use fee which must be paid at registration</w:t>
            </w:r>
          </w:p>
        </w:tc>
        <w:tc>
          <w:tcPr>
            <w:tcW w:w="4805" w:type="dxa"/>
            <w:tcBorders>
              <w:top w:val="nil"/>
              <w:left w:val="nil"/>
              <w:bottom w:val="nil"/>
              <w:right w:val="nil"/>
            </w:tcBorders>
            <w:tcMar>
              <w:left w:w="360" w:type="dxa"/>
              <w:right w:w="360" w:type="dxa"/>
            </w:tcMar>
          </w:tcPr>
          <w:p w:rsidR="002F2749" w:rsidRPr="00FC3F61" w:rsidRDefault="002F2749" w:rsidP="004079D0">
            <w:pPr>
              <w:jc w:val="center"/>
              <w:rPr>
                <w:rFonts w:ascii="Georgia" w:hAnsi="Georgia"/>
                <w:b/>
                <w:sz w:val="32"/>
              </w:rPr>
            </w:pPr>
            <w:r w:rsidRPr="00FC3F61">
              <w:rPr>
                <w:rFonts w:ascii="Georgia" w:hAnsi="Georgia"/>
                <w:b/>
                <w:sz w:val="32"/>
              </w:rPr>
              <w:t>What to Bring Checklist</w:t>
            </w:r>
          </w:p>
          <w:p w:rsidR="002F2749" w:rsidRPr="00FC3F61" w:rsidRDefault="002F2749" w:rsidP="004079D0">
            <w:pPr>
              <w:jc w:val="center"/>
              <w:rPr>
                <w:rFonts w:ascii="Georgia" w:hAnsi="Georgia"/>
                <w:sz w:val="20"/>
              </w:rPr>
            </w:pPr>
          </w:p>
          <w:p w:rsidR="002F2749" w:rsidRPr="00FC3F61" w:rsidRDefault="002F2749" w:rsidP="00667DEB">
            <w:pPr>
              <w:jc w:val="center"/>
              <w:rPr>
                <w:rFonts w:ascii="Georgia" w:hAnsi="Georgia"/>
                <w:b/>
              </w:rPr>
            </w:pPr>
            <w:r w:rsidRPr="00FC3F61">
              <w:rPr>
                <w:rFonts w:ascii="Georgia" w:hAnsi="Georgia"/>
                <w:b/>
              </w:rPr>
              <w:t>Personal Items</w:t>
            </w:r>
          </w:p>
          <w:p w:rsidR="002F2749" w:rsidRPr="00FC3F61" w:rsidRDefault="002F2749" w:rsidP="004079D0">
            <w:pPr>
              <w:ind w:left="360"/>
              <w:rPr>
                <w:rFonts w:ascii="Georgia" w:hAnsi="Georgia"/>
                <w:sz w:val="18"/>
              </w:rPr>
            </w:pPr>
          </w:p>
          <w:p w:rsidR="002F2749" w:rsidRPr="005A5C38" w:rsidRDefault="002F2749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A teachable attitude (</w:t>
            </w:r>
            <w:r w:rsidRPr="005A5C38">
              <w:rPr>
                <w:rFonts w:ascii="Georgia" w:hAnsi="Georgia"/>
                <w:sz w:val="14"/>
                <w:szCs w:val="14"/>
                <w:u w:val="single"/>
              </w:rPr>
              <w:t>most important thing</w:t>
            </w:r>
            <w:r w:rsidRPr="005A5C38">
              <w:rPr>
                <w:rFonts w:ascii="Georgia" w:hAnsi="Georgia"/>
                <w:sz w:val="14"/>
                <w:szCs w:val="14"/>
              </w:rPr>
              <w:t>)</w:t>
            </w:r>
          </w:p>
          <w:p w:rsidR="002F2749" w:rsidRPr="005A5C38" w:rsidRDefault="002F2749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Ear protection: Muffs and/or ear plugs</w:t>
            </w:r>
          </w:p>
          <w:p w:rsidR="002F2749" w:rsidRPr="005A5C38" w:rsidRDefault="002F2749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Eye protection</w:t>
            </w:r>
          </w:p>
          <w:p w:rsidR="002F2749" w:rsidRPr="005A5C38" w:rsidRDefault="002F2749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Necessary clothing for any kind of weather</w:t>
            </w:r>
          </w:p>
          <w:p w:rsidR="002F2749" w:rsidRPr="005A5C38" w:rsidRDefault="002F2749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A hat with a brim to block the sun/rain.</w:t>
            </w:r>
          </w:p>
          <w:p w:rsidR="002F2749" w:rsidRPr="005A5C38" w:rsidRDefault="002F2749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Lots of water (Must stay hydrated)</w:t>
            </w:r>
          </w:p>
          <w:p w:rsidR="002F2749" w:rsidRPr="005A5C38" w:rsidRDefault="002F2749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Sun screen</w:t>
            </w:r>
          </w:p>
          <w:p w:rsidR="002F2749" w:rsidRPr="005A5C38" w:rsidRDefault="002F2749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Light lunch &amp; snacks</w:t>
            </w:r>
          </w:p>
          <w:p w:rsidR="002F2749" w:rsidRPr="005A5C38" w:rsidRDefault="002F2749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Elbow pads or shooting Jacket</w:t>
            </w:r>
          </w:p>
          <w:p w:rsidR="002F2749" w:rsidRPr="005A5C38" w:rsidRDefault="002F2749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Ground cover (A rug remnant works well)</w:t>
            </w:r>
          </w:p>
          <w:p w:rsidR="002F2749" w:rsidRPr="005A5C38" w:rsidRDefault="002F2749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 xml:space="preserve">Little notebook &amp; pen (2.5 X 3.5 works well) </w:t>
            </w:r>
          </w:p>
          <w:p w:rsidR="002F2749" w:rsidRPr="005A5C38" w:rsidRDefault="002F2749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Bug spray</w:t>
            </w:r>
          </w:p>
          <w:p w:rsidR="002F2749" w:rsidRPr="005A5C38" w:rsidRDefault="002F2749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Wet wipes</w:t>
            </w:r>
          </w:p>
          <w:p w:rsidR="002F2749" w:rsidRPr="005A5C38" w:rsidRDefault="002F2749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Aspirin or Ibuprofen</w:t>
            </w:r>
          </w:p>
          <w:p w:rsidR="002F2749" w:rsidRPr="005A5C38" w:rsidRDefault="002F2749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Folding chair (not necessary but nice)</w:t>
            </w:r>
          </w:p>
          <w:p w:rsidR="002F2749" w:rsidRPr="005A5C38" w:rsidRDefault="002F2749" w:rsidP="004079D0">
            <w:pPr>
              <w:numPr>
                <w:ilvl w:val="0"/>
                <w:numId w:val="16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Staple gun and staples (if you have them)</w:t>
            </w:r>
          </w:p>
          <w:p w:rsidR="002F2749" w:rsidRPr="005A5C38" w:rsidRDefault="002F2749" w:rsidP="004079D0">
            <w:pPr>
              <w:rPr>
                <w:rFonts w:ascii="Georgia" w:hAnsi="Georgia"/>
                <w:sz w:val="14"/>
                <w:szCs w:val="14"/>
              </w:rPr>
            </w:pPr>
          </w:p>
          <w:p w:rsidR="002F2749" w:rsidRPr="005A5C38" w:rsidRDefault="002F2749" w:rsidP="00667DEB">
            <w:pPr>
              <w:jc w:val="center"/>
              <w:rPr>
                <w:rFonts w:ascii="Georgia" w:hAnsi="Georgia"/>
                <w:b/>
                <w:sz w:val="14"/>
                <w:szCs w:val="14"/>
              </w:rPr>
            </w:pPr>
            <w:r w:rsidRPr="005A5C38">
              <w:rPr>
                <w:rFonts w:ascii="Georgia" w:hAnsi="Georgia"/>
                <w:b/>
                <w:sz w:val="14"/>
                <w:szCs w:val="14"/>
              </w:rPr>
              <w:t>Rifle &amp; Related Items</w:t>
            </w:r>
          </w:p>
          <w:p w:rsidR="002F2749" w:rsidRPr="005A5C38" w:rsidRDefault="002F2749" w:rsidP="00667DEB">
            <w:pPr>
              <w:rPr>
                <w:rFonts w:ascii="Georgia" w:hAnsi="Georgia"/>
                <w:b/>
                <w:sz w:val="14"/>
                <w:szCs w:val="14"/>
              </w:rPr>
            </w:pPr>
          </w:p>
          <w:p w:rsidR="002F2749" w:rsidRPr="005A5C38" w:rsidRDefault="002F2749" w:rsidP="00667DEB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A rifle preferably zeroed for 25 meters (any caliber from .22lr to 8mm)</w:t>
            </w:r>
          </w:p>
          <w:p w:rsidR="002F2749" w:rsidRPr="005A5C38" w:rsidRDefault="002F2749" w:rsidP="00667DEB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400+ rounds of ammunition of the same type &amp; brand. Make sure the ammo you bring functions well in your rifle before hand.</w:t>
            </w:r>
          </w:p>
          <w:p w:rsidR="002F2749" w:rsidRDefault="002F2749" w:rsidP="00667DEB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 xml:space="preserve">GI style web sling (either cotton &amp; nylon) Slings are available here: </w:t>
            </w:r>
            <w:hyperlink r:id="rId11" w:history="1">
              <w:r w:rsidRPr="00974585">
                <w:rPr>
                  <w:rStyle w:val="Hyperlink"/>
                  <w:rFonts w:ascii="Georgia" w:hAnsi="Georgia"/>
                  <w:sz w:val="14"/>
                  <w:szCs w:val="14"/>
                </w:rPr>
                <w:t>http://www.appleseedstore.flyingcart.com</w:t>
              </w:r>
            </w:hyperlink>
          </w:p>
          <w:p w:rsidR="002F2749" w:rsidRPr="005A5C38" w:rsidRDefault="002F2749" w:rsidP="00667DEB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>
              <w:rPr>
                <w:rFonts w:ascii="Georgia" w:hAnsi="Georgia"/>
                <w:sz w:val="14"/>
                <w:szCs w:val="14"/>
              </w:rPr>
              <w:t>1 ¼” Sling swivels and studs</w:t>
            </w:r>
          </w:p>
          <w:p w:rsidR="002F2749" w:rsidRPr="005A5C38" w:rsidRDefault="002F2749" w:rsidP="00667DEB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Sight adjustment tools</w:t>
            </w:r>
          </w:p>
          <w:p w:rsidR="002F2749" w:rsidRPr="005A5C38" w:rsidRDefault="002F2749" w:rsidP="00667DEB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Mag</w:t>
            </w:r>
            <w:r>
              <w:rPr>
                <w:rFonts w:ascii="Georgia" w:hAnsi="Georgia"/>
                <w:sz w:val="14"/>
                <w:szCs w:val="14"/>
              </w:rPr>
              <w:t>azines</w:t>
            </w:r>
            <w:r w:rsidRPr="005A5C38">
              <w:rPr>
                <w:rFonts w:ascii="Georgia" w:hAnsi="Georgia"/>
                <w:sz w:val="14"/>
                <w:szCs w:val="14"/>
              </w:rPr>
              <w:t>. (</w:t>
            </w:r>
            <w:r>
              <w:rPr>
                <w:rFonts w:ascii="Georgia" w:hAnsi="Georgia"/>
                <w:sz w:val="14"/>
                <w:szCs w:val="14"/>
              </w:rPr>
              <w:t xml:space="preserve">10+ </w:t>
            </w:r>
            <w:r w:rsidRPr="005A5C38">
              <w:rPr>
                <w:rFonts w:ascii="Georgia" w:hAnsi="Georgia"/>
                <w:sz w:val="14"/>
                <w:szCs w:val="14"/>
              </w:rPr>
              <w:t xml:space="preserve">rds </w:t>
            </w:r>
            <w:r>
              <w:rPr>
                <w:rFonts w:ascii="Georgia" w:hAnsi="Georgia"/>
                <w:sz w:val="14"/>
                <w:szCs w:val="14"/>
              </w:rPr>
              <w:t>preferred,  2 ea min, 4 ea if possible</w:t>
            </w:r>
          </w:p>
          <w:p w:rsidR="002F2749" w:rsidRPr="005A5C38" w:rsidRDefault="002F2749" w:rsidP="00667DEB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Gun cleaning supplies and lube/clp</w:t>
            </w:r>
          </w:p>
          <w:p w:rsidR="002F2749" w:rsidRPr="005A5C38" w:rsidRDefault="002F2749" w:rsidP="00667DEB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Something to cover your rifle to keep blowing sand or rain off it.</w:t>
            </w:r>
          </w:p>
          <w:p w:rsidR="002F2749" w:rsidRPr="005A5C38" w:rsidRDefault="002F2749" w:rsidP="00667DEB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Instructions for your rifle (if you have them)</w:t>
            </w:r>
          </w:p>
          <w:p w:rsidR="002F2749" w:rsidRPr="005A5C38" w:rsidRDefault="002F2749" w:rsidP="00667DEB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Back-up rifle (if you have one)</w:t>
            </w:r>
          </w:p>
          <w:p w:rsidR="002F2749" w:rsidRPr="005A5C38" w:rsidRDefault="002F2749" w:rsidP="00667DEB">
            <w:pPr>
              <w:numPr>
                <w:ilvl w:val="0"/>
                <w:numId w:val="15"/>
              </w:numPr>
              <w:spacing w:after="60"/>
              <w:rPr>
                <w:rFonts w:ascii="Georgia" w:hAnsi="Georgia"/>
                <w:sz w:val="14"/>
                <w:szCs w:val="14"/>
              </w:rPr>
            </w:pPr>
            <w:r w:rsidRPr="005A5C38">
              <w:rPr>
                <w:rFonts w:ascii="Georgia" w:hAnsi="Georgia"/>
                <w:sz w:val="14"/>
                <w:szCs w:val="14"/>
              </w:rPr>
              <w:t>Know the laws of the state you are going to and only bring that which is within the law</w:t>
            </w:r>
          </w:p>
          <w:p w:rsidR="002F2749" w:rsidRDefault="002F2749" w:rsidP="00667DEB">
            <w:pPr>
              <w:jc w:val="center"/>
              <w:rPr>
                <w:rFonts w:ascii="Georgia" w:hAnsi="Georgia"/>
                <w:sz w:val="20"/>
              </w:rPr>
            </w:pPr>
          </w:p>
          <w:p w:rsidR="002F2749" w:rsidRDefault="002F2749" w:rsidP="00667DEB">
            <w:pPr>
              <w:jc w:val="center"/>
              <w:rPr>
                <w:rFonts w:ascii="Georgia" w:hAnsi="Georgia"/>
                <w:sz w:val="20"/>
              </w:rPr>
            </w:pPr>
            <w:r w:rsidRPr="00DD1884">
              <w:rPr>
                <w:rFonts w:ascii="Georgia" w:hAnsi="Georgia"/>
                <w:color w:val="FF0000"/>
                <w:sz w:val="20"/>
              </w:rPr>
              <w:t>*</w:t>
            </w:r>
            <w:r>
              <w:rPr>
                <w:rFonts w:ascii="Georgia" w:hAnsi="Georgia"/>
                <w:sz w:val="20"/>
              </w:rPr>
              <w:t xml:space="preserve"> </w:t>
            </w:r>
            <w:r w:rsidRPr="00DD1884">
              <w:rPr>
                <w:rFonts w:ascii="Georgia" w:hAnsi="Georgia"/>
                <w:color w:val="FF0000"/>
                <w:sz w:val="20"/>
              </w:rPr>
              <w:t>201</w:t>
            </w:r>
            <w:r>
              <w:rPr>
                <w:rFonts w:ascii="Georgia" w:hAnsi="Georgia"/>
                <w:color w:val="FF0000"/>
                <w:sz w:val="20"/>
              </w:rPr>
              <w:t>2</w:t>
            </w:r>
            <w:r w:rsidRPr="00DD1884">
              <w:rPr>
                <w:rFonts w:ascii="Georgia" w:hAnsi="Georgia"/>
                <w:color w:val="FF0000"/>
                <w:sz w:val="20"/>
              </w:rPr>
              <w:t xml:space="preserve"> Pricing</w:t>
            </w:r>
            <w:r>
              <w:rPr>
                <w:rFonts w:ascii="Georgia" w:hAnsi="Georgia"/>
                <w:color w:val="FF0000"/>
                <w:sz w:val="20"/>
              </w:rPr>
              <w:t xml:space="preserve"> </w:t>
            </w:r>
            <w:r w:rsidRPr="00DD1884">
              <w:rPr>
                <w:rFonts w:ascii="Georgia" w:hAnsi="Georgia"/>
                <w:color w:val="FF0000"/>
                <w:sz w:val="20"/>
              </w:rPr>
              <w:t>*</w:t>
            </w:r>
          </w:p>
          <w:p w:rsidR="002F2749" w:rsidRDefault="002F2749" w:rsidP="00667DEB">
            <w:pPr>
              <w:jc w:val="center"/>
              <w:rPr>
                <w:rFonts w:ascii="Georgia" w:hAnsi="Georgia"/>
                <w:sz w:val="14"/>
                <w:szCs w:val="14"/>
              </w:rPr>
            </w:pPr>
            <w:r>
              <w:rPr>
                <w:rFonts w:ascii="Georgia" w:hAnsi="Georgia"/>
                <w:sz w:val="14"/>
                <w:szCs w:val="14"/>
              </w:rPr>
              <w:t>Adult Male</w:t>
            </w:r>
          </w:p>
          <w:p w:rsidR="002F2749" w:rsidRDefault="002F2749" w:rsidP="00667DEB">
            <w:pPr>
              <w:jc w:val="center"/>
              <w:rPr>
                <w:rFonts w:ascii="Georgia" w:hAnsi="Georgia"/>
                <w:sz w:val="14"/>
                <w:szCs w:val="14"/>
              </w:rPr>
            </w:pPr>
            <w:r>
              <w:rPr>
                <w:rFonts w:ascii="Georgia" w:hAnsi="Georgia"/>
                <w:sz w:val="14"/>
                <w:szCs w:val="14"/>
              </w:rPr>
              <w:t>$70.00 Two full days of instruction</w:t>
            </w:r>
          </w:p>
          <w:p w:rsidR="002F2749" w:rsidRPr="00DD1884" w:rsidRDefault="002F2749" w:rsidP="00667DEB">
            <w:pPr>
              <w:jc w:val="center"/>
              <w:rPr>
                <w:rFonts w:ascii="Georgia" w:hAnsi="Georgia"/>
                <w:sz w:val="14"/>
                <w:szCs w:val="14"/>
              </w:rPr>
            </w:pPr>
            <w:r w:rsidRPr="00DD1884">
              <w:rPr>
                <w:rFonts w:ascii="Georgia" w:hAnsi="Georgia"/>
                <w:sz w:val="14"/>
                <w:szCs w:val="14"/>
              </w:rPr>
              <w:t>Women:</w:t>
            </w:r>
          </w:p>
          <w:p w:rsidR="002F2749" w:rsidRPr="00DD1884" w:rsidRDefault="002F2749" w:rsidP="00667DEB">
            <w:pPr>
              <w:jc w:val="center"/>
              <w:rPr>
                <w:rFonts w:ascii="Georgia" w:hAnsi="Georgia"/>
                <w:sz w:val="14"/>
                <w:szCs w:val="14"/>
              </w:rPr>
            </w:pPr>
            <w:r w:rsidRPr="00DD1884">
              <w:rPr>
                <w:rFonts w:ascii="Georgia" w:hAnsi="Georgia"/>
                <w:sz w:val="14"/>
                <w:szCs w:val="14"/>
              </w:rPr>
              <w:t>$10.00 registration fee for both days, $5.00 registration fee for one day.</w:t>
            </w:r>
          </w:p>
          <w:p w:rsidR="002F2749" w:rsidRPr="00DD1884" w:rsidRDefault="002F2749" w:rsidP="00667DEB">
            <w:pPr>
              <w:jc w:val="center"/>
              <w:rPr>
                <w:rFonts w:ascii="Georgia" w:hAnsi="Georgia"/>
                <w:sz w:val="14"/>
                <w:szCs w:val="14"/>
              </w:rPr>
            </w:pPr>
            <w:r w:rsidRPr="00DD1884">
              <w:rPr>
                <w:rFonts w:ascii="Georgia" w:hAnsi="Georgia"/>
                <w:sz w:val="14"/>
                <w:szCs w:val="14"/>
              </w:rPr>
              <w:t>Youth under 21:</w:t>
            </w:r>
          </w:p>
          <w:p w:rsidR="002F2749" w:rsidRDefault="002F2749" w:rsidP="00667DEB">
            <w:pPr>
              <w:jc w:val="center"/>
              <w:rPr>
                <w:rFonts w:ascii="Georgia" w:hAnsi="Georgia"/>
                <w:sz w:val="14"/>
                <w:szCs w:val="14"/>
              </w:rPr>
            </w:pPr>
            <w:r w:rsidRPr="00DD1884">
              <w:rPr>
                <w:rFonts w:ascii="Georgia" w:hAnsi="Georgia"/>
                <w:sz w:val="14"/>
                <w:szCs w:val="14"/>
              </w:rPr>
              <w:t>$5.00 registration fee for both days, $2.50 registration fee for one day.</w:t>
            </w:r>
          </w:p>
          <w:p w:rsidR="002F2749" w:rsidRPr="00DD1884" w:rsidRDefault="002F2749" w:rsidP="00667DEB">
            <w:pPr>
              <w:jc w:val="center"/>
              <w:rPr>
                <w:rFonts w:ascii="Georgia" w:hAnsi="Georgia"/>
                <w:sz w:val="14"/>
                <w:szCs w:val="14"/>
              </w:rPr>
            </w:pPr>
            <w:r>
              <w:rPr>
                <w:rFonts w:ascii="Georgia" w:hAnsi="Georgia"/>
                <w:sz w:val="14"/>
                <w:szCs w:val="14"/>
              </w:rPr>
              <w:t>The above include a non-refundable registration fee</w:t>
            </w:r>
          </w:p>
          <w:p w:rsidR="002F2749" w:rsidRPr="00DD1884" w:rsidRDefault="002F2749" w:rsidP="00667DEB">
            <w:pPr>
              <w:jc w:val="center"/>
              <w:rPr>
                <w:rFonts w:ascii="Georgia" w:hAnsi="Georgia"/>
                <w:color w:val="C00000"/>
                <w:sz w:val="14"/>
                <w:szCs w:val="14"/>
              </w:rPr>
            </w:pPr>
          </w:p>
          <w:p w:rsidR="002F2749" w:rsidRPr="00DD1884" w:rsidRDefault="002F2749" w:rsidP="00667DEB">
            <w:pPr>
              <w:jc w:val="center"/>
              <w:rPr>
                <w:rFonts w:ascii="Georgia" w:hAnsi="Georgia"/>
                <w:color w:val="C00000"/>
                <w:sz w:val="20"/>
              </w:rPr>
            </w:pPr>
            <w:r w:rsidRPr="00DD1884">
              <w:rPr>
                <w:rFonts w:ascii="Georgia" w:hAnsi="Georgia"/>
                <w:color w:val="C00000"/>
                <w:sz w:val="20"/>
              </w:rPr>
              <w:t>Active, Reserve, National Guard Military, &amp;</w:t>
            </w:r>
          </w:p>
          <w:p w:rsidR="002F2749" w:rsidRDefault="002F2749" w:rsidP="00667DEB">
            <w:pPr>
              <w:jc w:val="center"/>
              <w:rPr>
                <w:rFonts w:ascii="Georgia" w:hAnsi="Georgia"/>
                <w:color w:val="C00000"/>
                <w:sz w:val="20"/>
              </w:rPr>
            </w:pPr>
            <w:r w:rsidRPr="00DD1884">
              <w:rPr>
                <w:rFonts w:ascii="Georgia" w:hAnsi="Georgia"/>
                <w:color w:val="C00000"/>
                <w:sz w:val="20"/>
              </w:rPr>
              <w:t xml:space="preserve">Peace Officer personnel SHOOT FREE!! </w:t>
            </w:r>
          </w:p>
          <w:p w:rsidR="002F2749" w:rsidRPr="009058B9" w:rsidRDefault="002F2749" w:rsidP="00667DEB">
            <w:pPr>
              <w:ind w:left="360"/>
              <w:jc w:val="center"/>
              <w:rPr>
                <w:rFonts w:ascii="Georgia" w:hAnsi="Georgia"/>
                <w:sz w:val="10"/>
                <w:szCs w:val="10"/>
              </w:rPr>
            </w:pPr>
            <w:r>
              <w:rPr>
                <w:sz w:val="16"/>
                <w:szCs w:val="16"/>
              </w:rPr>
              <w:t>Some host ranges may charge a nominal use fee which must be paid at registration</w:t>
            </w:r>
          </w:p>
          <w:p w:rsidR="002F2749" w:rsidRPr="00FC3F61" w:rsidRDefault="002F2749" w:rsidP="0087272F">
            <w:pPr>
              <w:rPr>
                <w:rFonts w:ascii="Georgia" w:hAnsi="Georgia"/>
                <w:sz w:val="20"/>
              </w:rPr>
            </w:pPr>
          </w:p>
        </w:tc>
      </w:tr>
    </w:tbl>
    <w:p w:rsidR="002F2749" w:rsidRDefault="002F2749" w:rsidP="0087272F"/>
    <w:sectPr w:rsidR="002F2749" w:rsidSect="0087272F">
      <w:pgSz w:w="15840" w:h="12240" w:orient="landscape"/>
      <w:pgMar w:top="720" w:right="864" w:bottom="720" w:left="86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10DE99F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BB0A213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</w:abstractNum>
  <w:abstractNum w:abstractNumId="2">
    <w:nsid w:val="FFFFFF7D"/>
    <w:multiLevelType w:val="singleLevel"/>
    <w:tmpl w:val="32D456F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</w:abstractNum>
  <w:abstractNum w:abstractNumId="3">
    <w:nsid w:val="FFFFFF7E"/>
    <w:multiLevelType w:val="singleLevel"/>
    <w:tmpl w:val="AE686F2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4">
    <w:nsid w:val="FFFFFF7F"/>
    <w:multiLevelType w:val="singleLevel"/>
    <w:tmpl w:val="06926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5">
    <w:nsid w:val="FFFFFF80"/>
    <w:multiLevelType w:val="singleLevel"/>
    <w:tmpl w:val="DDB64A1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8466D31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045EFDC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4DAC4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38268D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182A5A3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2C55F2B"/>
    <w:multiLevelType w:val="hybridMultilevel"/>
    <w:tmpl w:val="A14C827C"/>
    <w:lvl w:ilvl="0" w:tplc="FF76EAD2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0EBA2AB9"/>
    <w:multiLevelType w:val="hybridMultilevel"/>
    <w:tmpl w:val="8AFC860C"/>
    <w:lvl w:ilvl="0" w:tplc="FF76EAD2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2E484479"/>
    <w:multiLevelType w:val="hybridMultilevel"/>
    <w:tmpl w:val="43FA6366"/>
    <w:lvl w:ilvl="0" w:tplc="00010409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BD43C3C"/>
    <w:multiLevelType w:val="multilevel"/>
    <w:tmpl w:val="A14C827C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5C5873E7"/>
    <w:multiLevelType w:val="hybridMultilevel"/>
    <w:tmpl w:val="665AEC98"/>
    <w:lvl w:ilvl="0" w:tplc="FF76EAD2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C571A26"/>
    <w:multiLevelType w:val="multilevel"/>
    <w:tmpl w:val="43FA636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E730D89"/>
    <w:multiLevelType w:val="hybridMultilevel"/>
    <w:tmpl w:val="39DC25B2"/>
    <w:lvl w:ilvl="0" w:tplc="04090001">
      <w:start w:val="70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7"/>
  </w:num>
  <w:num w:numId="5">
    <w:abstractNumId w:val="6"/>
  </w:num>
  <w:num w:numId="6">
    <w:abstractNumId w:val="5"/>
  </w:num>
  <w:num w:numId="7">
    <w:abstractNumId w:val="9"/>
  </w:num>
  <w:num w:numId="8">
    <w:abstractNumId w:val="4"/>
  </w:num>
  <w:num w:numId="9">
    <w:abstractNumId w:val="3"/>
  </w:num>
  <w:num w:numId="10">
    <w:abstractNumId w:val="2"/>
  </w:num>
  <w:num w:numId="11">
    <w:abstractNumId w:val="1"/>
  </w:num>
  <w:num w:numId="12">
    <w:abstractNumId w:val="13"/>
  </w:num>
  <w:num w:numId="13">
    <w:abstractNumId w:val="16"/>
  </w:num>
  <w:num w:numId="14">
    <w:abstractNumId w:val="15"/>
  </w:num>
  <w:num w:numId="15">
    <w:abstractNumId w:val="12"/>
  </w:num>
  <w:num w:numId="16">
    <w:abstractNumId w:val="11"/>
  </w:num>
  <w:num w:numId="17">
    <w:abstractNumId w:val="14"/>
  </w:num>
  <w:num w:numId="1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7F9F"/>
    <w:rsid w:val="0005145B"/>
    <w:rsid w:val="00065E53"/>
    <w:rsid w:val="00067632"/>
    <w:rsid w:val="00074FBE"/>
    <w:rsid w:val="000F0F8D"/>
    <w:rsid w:val="0014496B"/>
    <w:rsid w:val="00160889"/>
    <w:rsid w:val="0016523E"/>
    <w:rsid w:val="00181B09"/>
    <w:rsid w:val="001F7FE8"/>
    <w:rsid w:val="00203DF3"/>
    <w:rsid w:val="002146DE"/>
    <w:rsid w:val="00222A3A"/>
    <w:rsid w:val="00243ED7"/>
    <w:rsid w:val="00277175"/>
    <w:rsid w:val="0029047D"/>
    <w:rsid w:val="002E7976"/>
    <w:rsid w:val="002F2749"/>
    <w:rsid w:val="00307F64"/>
    <w:rsid w:val="00320FE4"/>
    <w:rsid w:val="00382803"/>
    <w:rsid w:val="003A0999"/>
    <w:rsid w:val="003B21EB"/>
    <w:rsid w:val="003B7DAC"/>
    <w:rsid w:val="004079D0"/>
    <w:rsid w:val="00416008"/>
    <w:rsid w:val="0047788D"/>
    <w:rsid w:val="00494E4D"/>
    <w:rsid w:val="004952E4"/>
    <w:rsid w:val="004B1835"/>
    <w:rsid w:val="004B4F4F"/>
    <w:rsid w:val="004C23B9"/>
    <w:rsid w:val="005444BE"/>
    <w:rsid w:val="00547F9F"/>
    <w:rsid w:val="005A3C33"/>
    <w:rsid w:val="005A5C38"/>
    <w:rsid w:val="005C3B48"/>
    <w:rsid w:val="005E022D"/>
    <w:rsid w:val="005E61CC"/>
    <w:rsid w:val="005F5E59"/>
    <w:rsid w:val="00622C87"/>
    <w:rsid w:val="00667DEB"/>
    <w:rsid w:val="0069651B"/>
    <w:rsid w:val="006B2657"/>
    <w:rsid w:val="006F08AC"/>
    <w:rsid w:val="00753F5F"/>
    <w:rsid w:val="007D4157"/>
    <w:rsid w:val="007F55B4"/>
    <w:rsid w:val="00807285"/>
    <w:rsid w:val="008529FD"/>
    <w:rsid w:val="0087272F"/>
    <w:rsid w:val="008972F0"/>
    <w:rsid w:val="008A7268"/>
    <w:rsid w:val="008E4145"/>
    <w:rsid w:val="009058B9"/>
    <w:rsid w:val="00925931"/>
    <w:rsid w:val="00934B01"/>
    <w:rsid w:val="0095028E"/>
    <w:rsid w:val="00955348"/>
    <w:rsid w:val="0095689F"/>
    <w:rsid w:val="00960F62"/>
    <w:rsid w:val="00974585"/>
    <w:rsid w:val="009A0920"/>
    <w:rsid w:val="009B7934"/>
    <w:rsid w:val="009D27A8"/>
    <w:rsid w:val="00A0469F"/>
    <w:rsid w:val="00A209DB"/>
    <w:rsid w:val="00A72150"/>
    <w:rsid w:val="00AC45F4"/>
    <w:rsid w:val="00B36151"/>
    <w:rsid w:val="00BC290B"/>
    <w:rsid w:val="00BF4FE7"/>
    <w:rsid w:val="00C16C03"/>
    <w:rsid w:val="00CD6172"/>
    <w:rsid w:val="00D37EB7"/>
    <w:rsid w:val="00D67A05"/>
    <w:rsid w:val="00D8529F"/>
    <w:rsid w:val="00DD1884"/>
    <w:rsid w:val="00E040C1"/>
    <w:rsid w:val="00E812C5"/>
    <w:rsid w:val="00E826FE"/>
    <w:rsid w:val="00E96BE1"/>
    <w:rsid w:val="00EB4EAF"/>
    <w:rsid w:val="00ED2403"/>
    <w:rsid w:val="00EF6205"/>
    <w:rsid w:val="00F230EC"/>
    <w:rsid w:val="00F707C3"/>
    <w:rsid w:val="00F76314"/>
    <w:rsid w:val="00F921B8"/>
    <w:rsid w:val="00FC3F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E5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5145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ubheader">
    <w:name w:val="Subheader"/>
    <w:basedOn w:val="DefaultParagraphFont"/>
    <w:uiPriority w:val="99"/>
    <w:rsid w:val="0005145B"/>
    <w:rPr>
      <w:rFonts w:ascii="Georgia" w:hAnsi="Georgia" w:cs="Times New Roman"/>
      <w:b/>
    </w:rPr>
  </w:style>
  <w:style w:type="character" w:styleId="Hyperlink">
    <w:name w:val="Hyperlink"/>
    <w:basedOn w:val="DefaultParagraphFont"/>
    <w:uiPriority w:val="99"/>
    <w:rsid w:val="0005145B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05145B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ppleseedusa.or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ppleseedusa.or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ppleseedusa.org" TargetMode="External"/><Relationship Id="rId11" Type="http://schemas.openxmlformats.org/officeDocument/2006/relationships/hyperlink" Target="http://www.appleseedstore.flyingcart.com" TargetMode="External"/><Relationship Id="rId5" Type="http://schemas.openxmlformats.org/officeDocument/2006/relationships/image" Target="media/image1.png"/><Relationship Id="rId10" Type="http://schemas.openxmlformats.org/officeDocument/2006/relationships/hyperlink" Target="http://www.appleseedstore.flyingcart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ppleseedstore.flyingcar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1320</Words>
  <Characters>7527</Characters>
  <Application>Microsoft Office Outlook</Application>
  <DocSecurity>0</DocSecurity>
  <Lines>0</Lines>
  <Paragraphs>0</Paragraphs>
  <ScaleCrop>false</ScaleCrop>
  <Company>Pragmatx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Schedule of Events</dc:title>
  <dc:subject/>
  <dc:creator>Kirk Wheeler</dc:creator>
  <cp:keywords/>
  <dc:description/>
  <cp:lastModifiedBy>George</cp:lastModifiedBy>
  <cp:revision>2</cp:revision>
  <cp:lastPrinted>2012-01-30T17:37:00Z</cp:lastPrinted>
  <dcterms:created xsi:type="dcterms:W3CDTF">2012-05-13T20:02:00Z</dcterms:created>
  <dcterms:modified xsi:type="dcterms:W3CDTF">2012-05-13T20:02:00Z</dcterms:modified>
</cp:coreProperties>
</file>