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vbaProjectSignature.bin" ContentType="application/vnd.ms-office.vbaProjectSignature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top w:w="144" w:type="dxa"/>
          <w:left w:w="0" w:type="dxa"/>
          <w:bottom w:w="144" w:type="dxa"/>
          <w:right w:w="0" w:type="dxa"/>
        </w:tblCellMar>
        <w:tblLook w:val="0000"/>
      </w:tblPr>
      <w:tblGrid>
        <w:gridCol w:w="5040"/>
        <w:gridCol w:w="5040"/>
      </w:tblGrid>
      <w:tr w:rsidR="00545474" w:rsidRPr="000014F1" w:rsidTr="00C31C00">
        <w:trPr>
          <w:trHeight w:hRule="exact" w:val="2736"/>
        </w:trPr>
        <w:tc>
          <w:tcPr>
            <w:tcW w:w="5040" w:type="dxa"/>
            <w:vAlign w:val="center"/>
          </w:tcPr>
          <w:p w:rsidR="00545474" w:rsidRDefault="00545474" w:rsidP="008B0CE2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in;margin-top:1.8pt;width:168pt;height:27pt;z-index:251649024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7" type="#_x0000_t202" style="position:absolute;margin-left:84pt;margin-top:37.7pt;width:156pt;height:63pt;z-index:251648000" stroked="f">
                  <v:textbox style="mso-next-textbox:#_x0000_s1027">
                    <w:txbxContent>
                      <w:p w:rsidR="00545474" w:rsidRDefault="00545474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8B0CE2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6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Default="00545474" w:rsidP="008B0CE2">
            <w:pPr>
              <w:rPr>
                <w:rFonts w:ascii="Calibri" w:hAnsi="Calibri" w:cs="Arial"/>
                <w:color w:val="943634"/>
              </w:rPr>
            </w:pPr>
            <w:r>
              <w:rPr>
                <w:rFonts w:ascii="Calibri" w:hAnsi="Calibri" w:cs="Arial"/>
                <w:color w:val="943634"/>
              </w:rPr>
              <w:t xml:space="preserve">    </w:t>
            </w:r>
          </w:p>
          <w:p w:rsidR="00545474" w:rsidRPr="00DE41C4" w:rsidRDefault="00545474" w:rsidP="008B0CE2">
            <w:pPr>
              <w:rPr>
                <w:rFonts w:ascii="Calibri" w:hAnsi="Calibri" w:cs="Arial"/>
                <w:color w:val="943634"/>
              </w:rPr>
            </w:pPr>
          </w:p>
        </w:tc>
        <w:tc>
          <w:tcPr>
            <w:tcW w:w="5040" w:type="dxa"/>
            <w:vAlign w:val="center"/>
          </w:tcPr>
          <w:p w:rsidR="00545474" w:rsidRDefault="00545474" w:rsidP="00357F7D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28" type="#_x0000_t202" style="position:absolute;margin-left:77.65pt;margin-top:1.7pt;width:168pt;height:27pt;z-index:251651072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9" type="#_x0000_t202" style="position:absolute;margin-left:89.65pt;margin-top:37.6pt;width:156pt;height:63pt;z-index:251650048;mso-position-horizontal-relative:text;mso-position-vertical-relative:text" stroked="f">
                  <v:textbox style="mso-next-textbox:#_x0000_s1029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26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357F7D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7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Pr="000014F1" w:rsidRDefault="00545474" w:rsidP="00C31C00">
            <w:pPr>
              <w:jc w:val="center"/>
              <w:rPr>
                <w:rFonts w:ascii="Calibri" w:hAnsi="Calibri"/>
              </w:rPr>
            </w:pPr>
          </w:p>
        </w:tc>
      </w:tr>
      <w:tr w:rsidR="00545474" w:rsidRPr="000014F1" w:rsidTr="000F54D0">
        <w:trPr>
          <w:trHeight w:hRule="exact" w:val="2736"/>
        </w:trPr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30" type="#_x0000_t202" style="position:absolute;margin-left:1in;margin-top:1.8pt;width:168pt;height:27pt;z-index:251653120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1" type="#_x0000_t202" style="position:absolute;margin-left:84pt;margin-top:37.7pt;width:156pt;height:63pt;z-index:251652096;mso-position-horizontal-relative:text;mso-position-vertical-relative:text" stroked="f">
                  <v:textbox style="mso-next-textbox:#_x0000_s1031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27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8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Default="00545474" w:rsidP="000F54D0">
            <w:pPr>
              <w:rPr>
                <w:rFonts w:ascii="Calibri" w:hAnsi="Calibri" w:cs="Arial"/>
                <w:color w:val="943634"/>
              </w:rPr>
            </w:pPr>
            <w:r>
              <w:rPr>
                <w:rFonts w:ascii="Calibri" w:hAnsi="Calibri" w:cs="Arial"/>
                <w:color w:val="943634"/>
              </w:rPr>
              <w:t xml:space="preserve">    </w:t>
            </w:r>
          </w:p>
          <w:p w:rsidR="00545474" w:rsidRPr="00DE41C4" w:rsidRDefault="00545474" w:rsidP="000F54D0">
            <w:pPr>
              <w:rPr>
                <w:rFonts w:ascii="Calibri" w:hAnsi="Calibri" w:cs="Arial"/>
                <w:color w:val="943634"/>
              </w:rPr>
            </w:pPr>
          </w:p>
        </w:tc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32" type="#_x0000_t202" style="position:absolute;margin-left:77.65pt;margin-top:1.7pt;width:168pt;height:27pt;z-index:251655168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3" type="#_x0000_t202" style="position:absolute;margin-left:89.65pt;margin-top:37.6pt;width:156pt;height:63pt;z-index:251654144;mso-position-horizontal-relative:text;mso-position-vertical-relative:text" stroked="f">
                  <v:textbox style="mso-next-textbox:#_x0000_s1033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28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9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Pr="000014F1" w:rsidRDefault="00545474" w:rsidP="000F54D0">
            <w:pPr>
              <w:jc w:val="center"/>
              <w:rPr>
                <w:rFonts w:ascii="Calibri" w:hAnsi="Calibri"/>
              </w:rPr>
            </w:pPr>
          </w:p>
        </w:tc>
      </w:tr>
      <w:tr w:rsidR="00545474" w:rsidRPr="000014F1" w:rsidTr="000F54D0">
        <w:trPr>
          <w:trHeight w:hRule="exact" w:val="2736"/>
        </w:trPr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34" type="#_x0000_t202" style="position:absolute;margin-left:1in;margin-top:1.8pt;width:168pt;height:27pt;z-index:251657216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5" type="#_x0000_t202" style="position:absolute;margin-left:84pt;margin-top:37.7pt;width:156pt;height:63pt;z-index:251656192;mso-position-horizontal-relative:text;mso-position-vertical-relative:text" stroked="f">
                  <v:textbox style="mso-next-textbox:#_x0000_s1035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29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10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Default="00545474" w:rsidP="000F54D0">
            <w:pPr>
              <w:rPr>
                <w:rFonts w:ascii="Calibri" w:hAnsi="Calibri" w:cs="Arial"/>
                <w:color w:val="943634"/>
              </w:rPr>
            </w:pPr>
            <w:r>
              <w:rPr>
                <w:rFonts w:ascii="Calibri" w:hAnsi="Calibri" w:cs="Arial"/>
                <w:color w:val="943634"/>
              </w:rPr>
              <w:t xml:space="preserve">    </w:t>
            </w:r>
          </w:p>
          <w:p w:rsidR="00545474" w:rsidRPr="00DE41C4" w:rsidRDefault="00545474" w:rsidP="000F54D0">
            <w:pPr>
              <w:rPr>
                <w:rFonts w:ascii="Calibri" w:hAnsi="Calibri" w:cs="Arial"/>
                <w:color w:val="943634"/>
              </w:rPr>
            </w:pPr>
          </w:p>
        </w:tc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36" type="#_x0000_t202" style="position:absolute;margin-left:77.65pt;margin-top:1.7pt;width:168pt;height:27pt;z-index:251659264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7" type="#_x0000_t202" style="position:absolute;margin-left:89.65pt;margin-top:37.6pt;width:156pt;height:63pt;z-index:251658240;mso-position-horizontal-relative:text;mso-position-vertical-relative:text" stroked="f">
                  <v:textbox style="mso-next-textbox:#_x0000_s1037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30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11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Pr="000014F1" w:rsidRDefault="00545474" w:rsidP="000F54D0">
            <w:pPr>
              <w:jc w:val="center"/>
              <w:rPr>
                <w:rFonts w:ascii="Calibri" w:hAnsi="Calibri"/>
              </w:rPr>
            </w:pPr>
          </w:p>
        </w:tc>
      </w:tr>
      <w:tr w:rsidR="00545474" w:rsidRPr="000014F1" w:rsidTr="000F54D0">
        <w:trPr>
          <w:trHeight w:hRule="exact" w:val="2736"/>
        </w:trPr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38" type="#_x0000_t202" style="position:absolute;margin-left:1in;margin-top:1.8pt;width:168pt;height:27pt;z-index:251661312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9" type="#_x0000_t202" style="position:absolute;margin-left:84pt;margin-top:37.7pt;width:156pt;height:63pt;z-index:251660288;mso-position-horizontal-relative:text;mso-position-vertical-relative:text" stroked="f">
                  <v:textbox style="mso-next-textbox:#_x0000_s1039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31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12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Default="00545474" w:rsidP="000F54D0">
            <w:pPr>
              <w:rPr>
                <w:rFonts w:ascii="Calibri" w:hAnsi="Calibri" w:cs="Arial"/>
                <w:color w:val="943634"/>
              </w:rPr>
            </w:pPr>
            <w:r>
              <w:rPr>
                <w:rFonts w:ascii="Calibri" w:hAnsi="Calibri" w:cs="Arial"/>
                <w:color w:val="943634"/>
              </w:rPr>
              <w:t xml:space="preserve">    </w:t>
            </w:r>
          </w:p>
          <w:p w:rsidR="00545474" w:rsidRPr="00DE41C4" w:rsidRDefault="00545474" w:rsidP="000F54D0">
            <w:pPr>
              <w:rPr>
                <w:rFonts w:ascii="Calibri" w:hAnsi="Calibri" w:cs="Arial"/>
                <w:color w:val="943634"/>
              </w:rPr>
            </w:pPr>
          </w:p>
        </w:tc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40" type="#_x0000_t202" style="position:absolute;margin-left:77.65pt;margin-top:1.7pt;width:168pt;height:27pt;z-index:251663360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1" type="#_x0000_t202" style="position:absolute;margin-left:89.65pt;margin-top:37.6pt;width:156pt;height:63pt;z-index:251662336;mso-position-horizontal-relative:text;mso-position-vertical-relative:text" stroked="f">
                  <v:textbox style="mso-next-textbox:#_x0000_s1041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32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13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Pr="000014F1" w:rsidRDefault="00545474" w:rsidP="000F54D0">
            <w:pPr>
              <w:jc w:val="center"/>
              <w:rPr>
                <w:rFonts w:ascii="Calibri" w:hAnsi="Calibri"/>
              </w:rPr>
            </w:pPr>
          </w:p>
        </w:tc>
      </w:tr>
      <w:tr w:rsidR="00545474" w:rsidRPr="000014F1" w:rsidTr="000F54D0">
        <w:trPr>
          <w:trHeight w:hRule="exact" w:val="2736"/>
        </w:trPr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42" type="#_x0000_t202" style="position:absolute;margin-left:1in;margin-top:1.8pt;width:168pt;height:27pt;z-index:251665408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3" type="#_x0000_t202" style="position:absolute;margin-left:84pt;margin-top:37.7pt;width:156pt;height:63pt;z-index:251664384;mso-position-horizontal-relative:text;mso-position-vertical-relative:text" stroked="f">
                  <v:textbox style="mso-next-textbox:#_x0000_s1043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33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14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Default="00545474" w:rsidP="000F54D0">
            <w:pPr>
              <w:rPr>
                <w:rFonts w:ascii="Calibri" w:hAnsi="Calibri" w:cs="Arial"/>
                <w:color w:val="943634"/>
              </w:rPr>
            </w:pPr>
            <w:r>
              <w:rPr>
                <w:rFonts w:ascii="Calibri" w:hAnsi="Calibri" w:cs="Arial"/>
                <w:color w:val="943634"/>
              </w:rPr>
              <w:t xml:space="preserve">    </w:t>
            </w:r>
          </w:p>
          <w:p w:rsidR="00545474" w:rsidRPr="00DE41C4" w:rsidRDefault="00545474" w:rsidP="000F54D0">
            <w:pPr>
              <w:rPr>
                <w:rFonts w:ascii="Calibri" w:hAnsi="Calibri" w:cs="Arial"/>
                <w:color w:val="943634"/>
              </w:rPr>
            </w:pPr>
          </w:p>
        </w:tc>
        <w:tc>
          <w:tcPr>
            <w:tcW w:w="5040" w:type="dxa"/>
            <w:vAlign w:val="center"/>
          </w:tcPr>
          <w:p w:rsidR="00545474" w:rsidRDefault="00545474" w:rsidP="000F54D0">
            <w:pPr>
              <w:rPr>
                <w:rFonts w:ascii="Calibri" w:hAnsi="Calibri" w:cs="Arial"/>
                <w:color w:val="943634"/>
                <w:sz w:val="28"/>
              </w:rPr>
            </w:pPr>
            <w:r>
              <w:rPr>
                <w:noProof/>
              </w:rPr>
              <w:pict>
                <v:shape id="_x0000_s1044" type="#_x0000_t202" style="position:absolute;margin-left:77.65pt;margin-top:1.7pt;width:168pt;height:27pt;z-index:251667456;mso-position-horizontal-relative:text;mso-position-vertical-relative:text" stroked="f">
                  <v:textbox>
                    <w:txbxContent>
                      <w:p w:rsidR="00545474" w:rsidRPr="00357F7D" w:rsidRDefault="00545474" w:rsidP="00357F7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57F7D">
                          <w:rPr>
                            <w:b/>
                            <w:sz w:val="32"/>
                            <w:szCs w:val="32"/>
                          </w:rPr>
                          <w:t>Project Appleseed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5" type="#_x0000_t202" style="position:absolute;margin-left:89.65pt;margin-top:37.6pt;width:156pt;height:63pt;z-index:251666432;mso-position-horizontal-relative:text;mso-position-vertical-relative:text" stroked="f">
                  <v:textbox style="mso-next-textbox:#_x0000_s1045">
                    <w:txbxContent>
                      <w:p w:rsidR="00545474" w:rsidRDefault="00545474" w:rsidP="00357F7D">
                        <w:r>
                          <w:t>“Where marksmanship met history and the heritage began.”</w:t>
                        </w:r>
                      </w:p>
                    </w:txbxContent>
                  </v:textbox>
                </v:shape>
              </w:pict>
            </w:r>
            <w:r w:rsidRPr="00E860B2">
              <w:rPr>
                <w:rFonts w:ascii="Calibri" w:hAnsi="Calibri" w:cs="Arial"/>
                <w:color w:val="943634"/>
                <w:sz w:val="28"/>
              </w:rPr>
              <w:pict>
                <v:shape id="_x0000_i1034" type="#_x0000_t75" style="width:83.25pt;height:101.25pt;mso-position-horizontal:center">
                  <v:imagedata r:id="rId5" o:title=""/>
                </v:shape>
              </w:pict>
            </w:r>
          </w:p>
          <w:p w:rsidR="00545474" w:rsidRDefault="00545474" w:rsidP="000F54D0">
            <w:pPr>
              <w:rPr>
                <w:rFonts w:ascii="Calibri" w:hAnsi="Calibri"/>
                <w:color w:val="4F6228"/>
              </w:rPr>
            </w:pPr>
            <w:r>
              <w:rPr>
                <w:rFonts w:ascii="Calibri" w:hAnsi="Calibri" w:cs="Arial"/>
                <w:color w:val="943634"/>
                <w:sz w:val="28"/>
              </w:rPr>
              <w:t xml:space="preserve">                         </w:t>
            </w:r>
            <w:hyperlink r:id="rId15" w:history="1">
              <w:r w:rsidRPr="00C26AA2">
                <w:rPr>
                  <w:rStyle w:val="Hyperlink"/>
                  <w:rFonts w:ascii="Calibri" w:hAnsi="Calibri"/>
                </w:rPr>
                <w:t>http://www.appleseedinfo.org</w:t>
              </w:r>
            </w:hyperlink>
          </w:p>
          <w:p w:rsidR="00545474" w:rsidRPr="000014F1" w:rsidRDefault="00545474" w:rsidP="000F54D0">
            <w:pPr>
              <w:jc w:val="center"/>
              <w:rPr>
                <w:rFonts w:ascii="Calibri" w:hAnsi="Calibri"/>
              </w:rPr>
            </w:pPr>
          </w:p>
        </w:tc>
      </w:tr>
    </w:tbl>
    <w:p w:rsidR="00545474" w:rsidRPr="000014F1" w:rsidRDefault="00545474" w:rsidP="00320251">
      <w:pPr>
        <w:ind w:left="288" w:right="288"/>
        <w:rPr>
          <w:rFonts w:ascii="Calibri" w:hAnsi="Calibri"/>
          <w:sz w:val="2"/>
        </w:rPr>
      </w:pPr>
    </w:p>
    <w:sectPr w:rsidR="00545474" w:rsidRPr="000014F1" w:rsidSect="00320251">
      <w:type w:val="continuous"/>
      <w:pgSz w:w="12240" w:h="15840"/>
      <w:pgMar w:top="720" w:right="1080" w:bottom="34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7"/>
  <w:stylePaneFormatFilter w:val="3F01"/>
  <w:defaultTabStop w:val="720"/>
  <w:drawingGridHorizontalSpacing w:val="120"/>
  <w:displayHorizontalDrawingGridEvery w:val="2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251"/>
    <w:rsid w:val="000014F1"/>
    <w:rsid w:val="000C7F24"/>
    <w:rsid w:val="000F54D0"/>
    <w:rsid w:val="00127A59"/>
    <w:rsid w:val="00131404"/>
    <w:rsid w:val="0016763F"/>
    <w:rsid w:val="00175312"/>
    <w:rsid w:val="00250719"/>
    <w:rsid w:val="002A1DA2"/>
    <w:rsid w:val="002B28A4"/>
    <w:rsid w:val="002B3DD2"/>
    <w:rsid w:val="002F4860"/>
    <w:rsid w:val="00303F4A"/>
    <w:rsid w:val="00316B50"/>
    <w:rsid w:val="00320251"/>
    <w:rsid w:val="00357F7D"/>
    <w:rsid w:val="003C3157"/>
    <w:rsid w:val="004475F5"/>
    <w:rsid w:val="00545474"/>
    <w:rsid w:val="005B2CD8"/>
    <w:rsid w:val="00601A7C"/>
    <w:rsid w:val="006472B9"/>
    <w:rsid w:val="007F01A3"/>
    <w:rsid w:val="008228CC"/>
    <w:rsid w:val="0083284C"/>
    <w:rsid w:val="008338FA"/>
    <w:rsid w:val="00892E96"/>
    <w:rsid w:val="008B0CE2"/>
    <w:rsid w:val="00915492"/>
    <w:rsid w:val="009E19EF"/>
    <w:rsid w:val="009E5A56"/>
    <w:rsid w:val="00A4706E"/>
    <w:rsid w:val="00A63E95"/>
    <w:rsid w:val="00AF68DA"/>
    <w:rsid w:val="00AF7738"/>
    <w:rsid w:val="00B67E08"/>
    <w:rsid w:val="00BE35C0"/>
    <w:rsid w:val="00C26AA2"/>
    <w:rsid w:val="00C31C00"/>
    <w:rsid w:val="00D86807"/>
    <w:rsid w:val="00DE41C4"/>
    <w:rsid w:val="00E258EC"/>
    <w:rsid w:val="00E860B2"/>
    <w:rsid w:val="00EB16D7"/>
    <w:rsid w:val="00EB31F0"/>
    <w:rsid w:val="00F37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CD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B0CE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F77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5CA"/>
    <w:rPr>
      <w:sz w:val="0"/>
      <w:szCs w:val="0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</wne:docEvent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leseedinfo.org" TargetMode="External"/><Relationship Id="rId13" Type="http://schemas.openxmlformats.org/officeDocument/2006/relationships/hyperlink" Target="http://www.appleseedinfo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ppleseedinfo.org" TargetMode="External"/><Relationship Id="rId12" Type="http://schemas.openxmlformats.org/officeDocument/2006/relationships/hyperlink" Target="http://www.appleseedinfo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hyperlink" Target="http://www.appleseedinfo.org" TargetMode="External"/><Relationship Id="rId11" Type="http://schemas.openxmlformats.org/officeDocument/2006/relationships/hyperlink" Target="http://www.appleseedinfo.or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appleseedinfo.org" TargetMode="External"/><Relationship Id="rId10" Type="http://schemas.openxmlformats.org/officeDocument/2006/relationships/hyperlink" Target="http://www.appleseedinfo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ppleseedinfo.org" TargetMode="External"/><Relationship Id="rId14" Type="http://schemas.openxmlformats.org/officeDocument/2006/relationships/hyperlink" Target="http://www.appleseedinfo.org" TargetMode="External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1</Pages>
  <Words>161</Words>
  <Characters>920</Characters>
  <Application>Microsoft Office Outlook</Application>
  <DocSecurity>0</DocSecurity>
  <Lines>0</Lines>
  <Paragraphs>0</Paragraphs>
  <ScaleCrop>false</ScaleCrop>
  <Company>Avery Dennison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Appleseed</dc:title>
  <dc:subject/>
  <dc:creator>Avery Dennison</dc:creator>
  <cp:keywords/>
  <dc:description>Copyright© 2007 Avery Dennison Corporation. All rights reserved.</dc:description>
  <cp:lastModifiedBy>Lauren LeCren</cp:lastModifiedBy>
  <cp:revision>5</cp:revision>
  <cp:lastPrinted>2010-01-03T03:17:00Z</cp:lastPrinted>
  <dcterms:created xsi:type="dcterms:W3CDTF">2010-01-03T02:28:00Z</dcterms:created>
  <dcterms:modified xsi:type="dcterms:W3CDTF">2010-01-03T03:18:00Z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very_SKU">
    <vt:lpwstr>8865</vt:lpwstr>
  </property>
  <property fmtid="{D5CDD505-2E9C-101B-9397-08002B2CF9AE}" pid="3" name="Avery_Product_Group">
    <vt:lpwstr>U-0306-01</vt:lpwstr>
  </property>
</Properties>
</file>